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1E523" w14:textId="66997DD2" w:rsidR="00281B0F" w:rsidRPr="00281B0F" w:rsidRDefault="00281B0F" w:rsidP="003E214A">
      <w:pPr>
        <w:autoSpaceDE w:val="0"/>
        <w:autoSpaceDN w:val="0"/>
        <w:adjustRightInd w:val="0"/>
        <w:ind w:left="4956"/>
        <w:contextualSpacing/>
        <w:jc w:val="right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Załącznik nr </w:t>
      </w:r>
      <w:r w:rsidR="00750FCD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2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 do Zapytania </w:t>
      </w:r>
      <w:r w:rsidR="00E82579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o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fertowego</w:t>
      </w:r>
      <w:r w:rsidR="003E214A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br/>
      </w:r>
      <w:r w:rsidR="003E214A" w:rsidRPr="009A14B5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0"/>
          <w:lang w:eastAsia="en-US"/>
        </w:rPr>
        <w:t>DPK.252.7.2023.KD</w:t>
      </w: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49808A7" w14:textId="04C18903" w:rsidR="00281B0F" w:rsidRPr="00281B0F" w:rsidRDefault="00281B0F" w:rsidP="001423FA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281B0F">
        <w:rPr>
          <w:rFonts w:asciiTheme="minorHAnsi" w:hAnsiTheme="minorHAnsi" w:cstheme="minorHAnsi"/>
          <w:b/>
          <w:bCs/>
          <w:color w:val="000000" w:themeColor="text1"/>
        </w:rPr>
        <w:t>F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O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M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U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L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A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 xml:space="preserve">Z 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 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O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F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E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T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O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W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Y</w:t>
      </w:r>
    </w:p>
    <w:p w14:paraId="0790E030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54C1B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9"/>
        <w:gridCol w:w="4370"/>
      </w:tblGrid>
      <w:tr w:rsidR="001423FA" w:rsidRPr="00056605" w14:paraId="18C95AF3" w14:textId="77777777" w:rsidTr="00CB0358">
        <w:trPr>
          <w:jc w:val="center"/>
        </w:trPr>
        <w:tc>
          <w:tcPr>
            <w:tcW w:w="3989" w:type="dxa"/>
            <w:shd w:val="clear" w:color="auto" w:fill="F2F2F2"/>
            <w:vAlign w:val="center"/>
          </w:tcPr>
          <w:p w14:paraId="3867CDE6" w14:textId="77777777" w:rsidR="001423FA" w:rsidRPr="00056605" w:rsidRDefault="001423FA" w:rsidP="00CB035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b/>
                <w:sz w:val="20"/>
                <w:szCs w:val="20"/>
              </w:rPr>
              <w:t>Informacje dotyczące wykonawcy</w:t>
            </w:r>
          </w:p>
          <w:p w14:paraId="0152CD52" w14:textId="77777777" w:rsidR="001423FA" w:rsidRPr="00056605" w:rsidRDefault="001423FA" w:rsidP="00CB0358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i/>
                <w:sz w:val="20"/>
                <w:szCs w:val="20"/>
              </w:rPr>
              <w:t>(Identyfikacja wykonawcy):</w:t>
            </w:r>
          </w:p>
          <w:p w14:paraId="609B7151" w14:textId="77777777" w:rsidR="001423FA" w:rsidRPr="00056605" w:rsidRDefault="001423FA" w:rsidP="00CB0358">
            <w:pPr>
              <w:tabs>
                <w:tab w:val="left" w:leader="dot" w:pos="90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370" w:type="dxa"/>
            <w:shd w:val="clear" w:color="auto" w:fill="F2F2F2"/>
          </w:tcPr>
          <w:p w14:paraId="465728E9" w14:textId="77777777" w:rsidR="001423FA" w:rsidRPr="00056605" w:rsidRDefault="001423FA" w:rsidP="00CB0358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Odpowiedź:</w:t>
            </w:r>
            <w:r w:rsidRPr="00056605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br/>
            </w:r>
            <w:r w:rsidRPr="00056605">
              <w:rPr>
                <w:rFonts w:asciiTheme="minorHAnsi" w:hAnsiTheme="minorHAnsi" w:cstheme="minorHAnsi"/>
                <w:i/>
                <w:sz w:val="20"/>
                <w:szCs w:val="20"/>
                <w:lang w:eastAsia="en-GB"/>
              </w:rPr>
              <w:t>(wypełnia wykonawca)</w:t>
            </w:r>
          </w:p>
        </w:tc>
      </w:tr>
      <w:tr w:rsidR="001423FA" w:rsidRPr="00056605" w14:paraId="6C99114E" w14:textId="77777777" w:rsidTr="00CB0358">
        <w:trPr>
          <w:trHeight w:val="553"/>
          <w:jc w:val="center"/>
        </w:trPr>
        <w:tc>
          <w:tcPr>
            <w:tcW w:w="3989" w:type="dxa"/>
            <w:shd w:val="clear" w:color="auto" w:fill="auto"/>
          </w:tcPr>
          <w:p w14:paraId="7FB2C9C1" w14:textId="77777777" w:rsidR="001423FA" w:rsidRPr="00056605" w:rsidRDefault="001423FA" w:rsidP="00CB0358">
            <w:pPr>
              <w:ind w:left="850" w:hanging="85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Nazwa i adres pocztowy wykonawcy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F052B2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)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370" w:type="dxa"/>
            <w:shd w:val="clear" w:color="auto" w:fill="auto"/>
          </w:tcPr>
          <w:p w14:paraId="08F2FB23" w14:textId="77777777" w:rsidR="001423FA" w:rsidRPr="00056605" w:rsidRDefault="001423FA" w:rsidP="00CB0358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</w:tr>
      <w:tr w:rsidR="001423FA" w:rsidRPr="00056605" w14:paraId="6DB6E39C" w14:textId="77777777" w:rsidTr="00CB0358">
        <w:trPr>
          <w:trHeight w:val="726"/>
          <w:jc w:val="center"/>
        </w:trPr>
        <w:tc>
          <w:tcPr>
            <w:tcW w:w="3989" w:type="dxa"/>
            <w:shd w:val="clear" w:color="auto" w:fill="auto"/>
          </w:tcPr>
          <w:p w14:paraId="4739C1E4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 NIP:</w:t>
            </w:r>
          </w:p>
          <w:p w14:paraId="0DD018AE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Numer REGON: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footnoteReference w:id="2"/>
            </w:r>
            <w:r w:rsidRPr="00F052B2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)</w:t>
            </w:r>
          </w:p>
        </w:tc>
        <w:tc>
          <w:tcPr>
            <w:tcW w:w="4370" w:type="dxa"/>
            <w:shd w:val="clear" w:color="auto" w:fill="auto"/>
          </w:tcPr>
          <w:p w14:paraId="034F7E51" w14:textId="77777777" w:rsidR="001423FA" w:rsidRPr="00056605" w:rsidRDefault="001423FA" w:rsidP="00CB0358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1BAD9842" w14:textId="77777777" w:rsidR="001423FA" w:rsidRPr="00056605" w:rsidRDefault="001423FA" w:rsidP="00CB0358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1423FA" w:rsidRPr="00056605" w14:paraId="27144899" w14:textId="77777777" w:rsidTr="001423FA">
        <w:trPr>
          <w:trHeight w:val="1354"/>
          <w:jc w:val="center"/>
        </w:trPr>
        <w:tc>
          <w:tcPr>
            <w:tcW w:w="3989" w:type="dxa"/>
            <w:shd w:val="clear" w:color="auto" w:fill="auto"/>
          </w:tcPr>
          <w:p w14:paraId="1C46BB08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>Dane teleadresowe wykonawcy:</w:t>
            </w:r>
          </w:p>
          <w:p w14:paraId="6081CFFC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>Adres pocztowy:</w:t>
            </w:r>
          </w:p>
          <w:p w14:paraId="6F14EB95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Telefon:</w:t>
            </w:r>
          </w:p>
          <w:p w14:paraId="109EA8B2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Faks:</w:t>
            </w:r>
          </w:p>
          <w:p w14:paraId="31BA67FE" w14:textId="4132A9A0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  <w:proofErr w:type="spellStart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Adres</w:t>
            </w:r>
            <w:proofErr w:type="spellEnd"/>
            <w:r w:rsidR="00207902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056605"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4370" w:type="dxa"/>
            <w:shd w:val="clear" w:color="auto" w:fill="auto"/>
          </w:tcPr>
          <w:p w14:paraId="57343F02" w14:textId="77777777" w:rsidR="001423FA" w:rsidRPr="00056605" w:rsidRDefault="001423FA" w:rsidP="00CB0358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de-DE" w:eastAsia="en-GB"/>
              </w:rPr>
            </w:pPr>
          </w:p>
          <w:p w14:paraId="0A62115D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6F40C3E5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  <w:p w14:paraId="22A8215A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1423FA" w:rsidRPr="00056605" w14:paraId="1FECD92A" w14:textId="77777777" w:rsidTr="00CB0358">
        <w:trPr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1D353" w14:textId="77777777" w:rsidR="001423FA" w:rsidRPr="00190D72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190D72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Rodzaj Wykonawcy</w:t>
            </w:r>
            <w:r w:rsidRPr="00190D72"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GB"/>
              </w:rPr>
              <w:t xml:space="preserve"> (wybrać odpowiednie)</w:t>
            </w:r>
          </w:p>
          <w:p w14:paraId="2284E468" w14:textId="77777777" w:rsidR="001423FA" w:rsidRPr="00190D72" w:rsidRDefault="001423FA" w:rsidP="00CB0358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27AC" w14:textId="77777777" w:rsidR="001423FA" w:rsidRPr="00056605" w:rsidRDefault="001423FA" w:rsidP="00CB03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mikroprzedsiębiorstwo</w:t>
            </w:r>
          </w:p>
          <w:p w14:paraId="7B6DCCAB" w14:textId="77777777" w:rsidR="001423FA" w:rsidRPr="00056605" w:rsidRDefault="001423FA" w:rsidP="00CB03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małe przedsiębiorstwo</w:t>
            </w:r>
          </w:p>
          <w:p w14:paraId="3E51BE7F" w14:textId="77777777" w:rsidR="001423FA" w:rsidRPr="00056605" w:rsidRDefault="001423FA" w:rsidP="00CB03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średnie przedsiębiorstwo</w:t>
            </w:r>
          </w:p>
          <w:p w14:paraId="6105EA12" w14:textId="77777777" w:rsidR="001423FA" w:rsidRPr="00056605" w:rsidRDefault="001423FA" w:rsidP="00CB035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jednoosobowa działalność gospodarcza</w:t>
            </w:r>
          </w:p>
          <w:p w14:paraId="3AF1AFDF" w14:textId="77777777" w:rsidR="001423FA" w:rsidRPr="00056605" w:rsidRDefault="001423FA" w:rsidP="00CB035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osoba fizyczna nieprowadząca działalności gospodarczej</w:t>
            </w:r>
          </w:p>
          <w:p w14:paraId="64F4D719" w14:textId="77777777" w:rsidR="001423FA" w:rsidRPr="00056605" w:rsidRDefault="001423FA" w:rsidP="00CB035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sym w:font="Symbol" w:char="F092"/>
            </w: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inny rodzaj </w:t>
            </w:r>
          </w:p>
        </w:tc>
      </w:tr>
      <w:tr w:rsidR="001423FA" w:rsidRPr="00056605" w14:paraId="25624731" w14:textId="77777777" w:rsidTr="00CB0358">
        <w:trPr>
          <w:trHeight w:val="1716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3D621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174AA0D5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Imię i nazwisko:</w:t>
            </w:r>
          </w:p>
          <w:p w14:paraId="2508D3FD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Stanowisko:</w:t>
            </w:r>
          </w:p>
          <w:p w14:paraId="5EB944C2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BAFE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</w:r>
          </w:p>
          <w:p w14:paraId="1905670F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[……] </w:t>
            </w:r>
          </w:p>
          <w:p w14:paraId="7F4F7A8B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[……] </w:t>
            </w:r>
          </w:p>
          <w:p w14:paraId="271D2D5E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  <w:tr w:rsidR="001423FA" w:rsidRPr="00056605" w14:paraId="398E0702" w14:textId="77777777" w:rsidTr="00CB0358">
        <w:trPr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E6B0" w14:textId="77777777" w:rsidR="001423FA" w:rsidRPr="00056605" w:rsidRDefault="001423FA" w:rsidP="00CB0358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 xml:space="preserve">Czy dokumentacja, z której wynika sposób reprezentacji wykonawcy (np. organ uprawniony do reprezentacji podmiotu)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można uzyskać za pomocą bezpłatnych i ogólnodostępnych baz danych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footnoteReference w:id="3"/>
            </w:r>
            <w:r w:rsidRPr="00513615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)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</w:p>
          <w:p w14:paraId="4F0BB724" w14:textId="77777777" w:rsidR="001423FA" w:rsidRPr="00056605" w:rsidRDefault="001423FA" w:rsidP="00CB0358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F7DCBAE" w14:textId="77777777" w:rsidR="001423FA" w:rsidRPr="00056605" w:rsidRDefault="001423FA" w:rsidP="00CB0358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</w:rPr>
              <w:t>Jeżeli powyższe dane są dostępne w formie elektronicznej, proszę wskazać dane niezbędne do ich pobrania:</w:t>
            </w:r>
          </w:p>
          <w:p w14:paraId="67FB7F64" w14:textId="77777777" w:rsidR="001423FA" w:rsidRPr="00056605" w:rsidRDefault="001423FA" w:rsidP="00CB0358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30D79" w14:textId="77777777" w:rsidR="001423FA" w:rsidRPr="00056605" w:rsidRDefault="001423FA" w:rsidP="00CB035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[  ] Tak, można uzyskać za pomocą </w:t>
            </w:r>
            <w:r w:rsidRPr="0005660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bezpłatnych i ogólnodostępnych baz danych</w:t>
            </w:r>
          </w:p>
          <w:p w14:paraId="2B38B53F" w14:textId="77777777" w:rsidR="001423FA" w:rsidRPr="00056605" w:rsidRDefault="001423FA" w:rsidP="00CB0358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  ] Nie</w:t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056605">
              <w:rPr>
                <w:rFonts w:asciiTheme="minorHAnsi" w:eastAsia="MingLiU" w:hAnsiTheme="minorHAnsi" w:cstheme="minorHAnsi"/>
                <w:sz w:val="20"/>
                <w:szCs w:val="20"/>
                <w:lang w:eastAsia="en-GB"/>
              </w:rPr>
              <w:br/>
            </w:r>
            <w:r w:rsidRPr="00056605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[……]</w:t>
            </w:r>
          </w:p>
        </w:tc>
      </w:tr>
    </w:tbl>
    <w:p w14:paraId="7C37364B" w14:textId="6D2AD65A" w:rsidR="00D7395F" w:rsidRDefault="00D7395F" w:rsidP="00EB68FD">
      <w:pPr>
        <w:tabs>
          <w:tab w:val="left" w:pos="990"/>
        </w:tabs>
        <w:spacing w:line="276" w:lineRule="auto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37E92B83" w14:textId="77777777" w:rsidR="001423FA" w:rsidRPr="00056605" w:rsidRDefault="001423FA" w:rsidP="001423FA">
      <w:pPr>
        <w:tabs>
          <w:tab w:val="left" w:pos="990"/>
        </w:tabs>
        <w:ind w:left="4248"/>
        <w:jc w:val="both"/>
        <w:rPr>
          <w:rFonts w:asciiTheme="minorHAnsi" w:eastAsia="Courier New" w:hAnsiTheme="minorHAnsi" w:cstheme="minorHAnsi"/>
          <w:b/>
          <w:color w:val="000000"/>
          <w:lang w:bidi="pl-PL"/>
        </w:rPr>
      </w:pPr>
      <w:bookmarkStart w:id="0" w:name="_GoBack"/>
      <w:bookmarkEnd w:id="0"/>
      <w:r w:rsidRPr="00056605">
        <w:rPr>
          <w:rFonts w:asciiTheme="minorHAnsi" w:eastAsia="Courier New" w:hAnsiTheme="minorHAnsi" w:cstheme="minorHAnsi"/>
          <w:b/>
          <w:color w:val="000000"/>
          <w:lang w:bidi="pl-PL"/>
        </w:rPr>
        <w:t>Województwo Pomorskie - Pomorski Zespół Parków Krajobrazowych w Słupsku</w:t>
      </w:r>
    </w:p>
    <w:p w14:paraId="0736FFC2" w14:textId="77777777" w:rsidR="001423FA" w:rsidRPr="00056605" w:rsidRDefault="001423FA" w:rsidP="001423FA">
      <w:pPr>
        <w:tabs>
          <w:tab w:val="left" w:pos="990"/>
        </w:tabs>
        <w:ind w:left="4248"/>
        <w:jc w:val="both"/>
        <w:rPr>
          <w:rFonts w:asciiTheme="minorHAnsi" w:eastAsia="Courier New" w:hAnsiTheme="minorHAnsi" w:cstheme="minorHAnsi"/>
          <w:b/>
          <w:color w:val="000000"/>
          <w:lang w:bidi="pl-PL"/>
        </w:rPr>
      </w:pPr>
      <w:r w:rsidRPr="00056605">
        <w:rPr>
          <w:rFonts w:asciiTheme="minorHAnsi" w:eastAsia="Courier New" w:hAnsiTheme="minorHAnsi" w:cstheme="minorHAnsi"/>
          <w:b/>
          <w:color w:val="000000"/>
          <w:lang w:bidi="pl-PL"/>
        </w:rPr>
        <w:t>ul. Poniatowskiego 4A</w:t>
      </w:r>
    </w:p>
    <w:p w14:paraId="63FE6DAC" w14:textId="77777777" w:rsidR="001423FA" w:rsidRPr="00056605" w:rsidRDefault="001423FA" w:rsidP="001423FA">
      <w:pPr>
        <w:tabs>
          <w:tab w:val="left" w:pos="990"/>
        </w:tabs>
        <w:ind w:left="4248"/>
        <w:jc w:val="both"/>
        <w:rPr>
          <w:rFonts w:asciiTheme="minorHAnsi" w:eastAsia="Courier New" w:hAnsiTheme="minorHAnsi" w:cstheme="minorHAnsi"/>
          <w:b/>
          <w:color w:val="000000"/>
          <w:lang w:bidi="pl-PL"/>
        </w:rPr>
      </w:pPr>
      <w:r w:rsidRPr="00056605">
        <w:rPr>
          <w:rFonts w:asciiTheme="minorHAnsi" w:eastAsia="Courier New" w:hAnsiTheme="minorHAnsi" w:cstheme="minorHAnsi"/>
          <w:b/>
          <w:color w:val="000000"/>
          <w:lang w:bidi="pl-PL"/>
        </w:rPr>
        <w:t>76-200 Słupsk</w:t>
      </w:r>
    </w:p>
    <w:p w14:paraId="32C2422B" w14:textId="77777777" w:rsidR="001423FA" w:rsidRPr="007B31D4" w:rsidRDefault="001423FA" w:rsidP="001423FA">
      <w:pPr>
        <w:jc w:val="center"/>
        <w:rPr>
          <w:rFonts w:asciiTheme="minorHAnsi" w:hAnsiTheme="minorHAnsi" w:cstheme="minorHAnsi"/>
          <w:bCs/>
          <w:color w:val="000000" w:themeColor="text1"/>
          <w:sz w:val="21"/>
          <w:szCs w:val="21"/>
        </w:rPr>
      </w:pPr>
    </w:p>
    <w:p w14:paraId="61712790" w14:textId="77777777" w:rsidR="001423FA" w:rsidRPr="007B31D4" w:rsidRDefault="001423FA" w:rsidP="001423FA">
      <w:pPr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odpowiedzi na </w:t>
      </w:r>
      <w:r w:rsidRPr="007B31D4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Zapytanie ofertowe na </w:t>
      </w:r>
      <w:r w:rsidRPr="007B31D4">
        <w:rPr>
          <w:rFonts w:asciiTheme="minorHAnsi" w:hAnsiTheme="minorHAnsi" w:cstheme="minorHAnsi"/>
          <w:b/>
          <w:sz w:val="22"/>
          <w:szCs w:val="22"/>
        </w:rPr>
        <w:t>Wykonanie nawierzchni ścieżki dydaktycznej</w:t>
      </w:r>
      <w:r w:rsidRPr="007B31D4">
        <w:rPr>
          <w:rFonts w:asciiTheme="minorHAnsi" w:hAnsiTheme="minorHAnsi" w:cstheme="minorHAnsi"/>
          <w:b/>
          <w:sz w:val="22"/>
          <w:szCs w:val="22"/>
        </w:rPr>
        <w:br/>
        <w:t xml:space="preserve">w Dolinie Zajęczej dla osób ze szczególnymi potrzebami </w:t>
      </w:r>
      <w:r w:rsidRPr="007B31D4">
        <w:rPr>
          <w:rFonts w:asciiTheme="minorHAnsi" w:hAnsiTheme="minorHAnsi" w:cstheme="minorHAnsi"/>
          <w:sz w:val="22"/>
          <w:szCs w:val="22"/>
        </w:rPr>
        <w:t xml:space="preserve">dla Pomorskiego Zespołu Parków Krajobrazowych w Słupsku, 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realizowanego w ramach przedsięwzięcia grantowego „Trójmiejski Park Krajobrazowy” - Dostępny Park Przyrodniczy w ramach projektu „Obszar chroniony, obszar dostępny” finansowanego przez Państwowy Fundusz Rehabilitacji Osób Niepełnosprawnych w ramach Działania 4.3 Programu Operacyjnego Wiedza Edukacja Rozwój 2014-2020, niniejszym:</w:t>
      </w:r>
    </w:p>
    <w:p w14:paraId="457E716B" w14:textId="18922CE0" w:rsidR="000F4765" w:rsidRPr="007B31D4" w:rsidRDefault="000F4765" w:rsidP="0066386A">
      <w:pPr>
        <w:tabs>
          <w:tab w:val="left" w:leader="dot" w:pos="9072"/>
        </w:tabs>
        <w:spacing w:line="276" w:lineRule="auto"/>
        <w:jc w:val="both"/>
        <w:rPr>
          <w:rFonts w:asciiTheme="minorHAnsi" w:eastAsia="Arial Unicode MS" w:hAnsiTheme="minorHAnsi" w:cstheme="minorHAnsi"/>
          <w:bCs/>
          <w:strike/>
          <w:color w:val="000000" w:themeColor="text1"/>
          <w:sz w:val="22"/>
          <w:szCs w:val="22"/>
        </w:rPr>
      </w:pPr>
    </w:p>
    <w:p w14:paraId="1ED1F1CF" w14:textId="77777777" w:rsidR="00281B0F" w:rsidRPr="007B31D4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SKŁADAMY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ofertę na wykonanie przedmiotu zamówienia zgodnie z treścią Zapytania Ofertowego. </w:t>
      </w:r>
    </w:p>
    <w:p w14:paraId="7736672A" w14:textId="36E27885" w:rsidR="00281B0F" w:rsidRPr="007B31D4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OŚWIADCZAMY,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że zapoznaliśmy się z treścią Zapytania Ofertowego i uznajemy się za związanych określonymi w niej postanowieniami i zasadami postępowania.</w:t>
      </w:r>
    </w:p>
    <w:p w14:paraId="144E1218" w14:textId="77777777" w:rsidR="00044575" w:rsidRPr="007B31D4" w:rsidRDefault="00281B0F" w:rsidP="00F61918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OFERUJEMY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wykonanie przedmiotu zamówienia za</w:t>
      </w:r>
      <w:r w:rsidR="00044575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575DED59" w14:textId="1FF852B6" w:rsidR="00044575" w:rsidRPr="007B31D4" w:rsidRDefault="00281B0F" w:rsidP="00044575">
      <w:pPr>
        <w:autoSpaceDE w:val="0"/>
        <w:autoSpaceDN w:val="0"/>
        <w:spacing w:line="276" w:lineRule="auto"/>
        <w:ind w:left="284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łączną </w:t>
      </w:r>
      <w:r w:rsidR="00044575"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cenę netto </w:t>
      </w:r>
      <w:r w:rsidR="00044575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……………………….zł (słownie: …….);</w:t>
      </w:r>
    </w:p>
    <w:p w14:paraId="02E2B06B" w14:textId="683BA693" w:rsidR="00F61918" w:rsidRPr="007B31D4" w:rsidRDefault="00044575" w:rsidP="00044575">
      <w:pPr>
        <w:autoSpaceDE w:val="0"/>
        <w:autoSpaceDN w:val="0"/>
        <w:spacing w:line="276" w:lineRule="auto"/>
        <w:ind w:left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łączną </w:t>
      </w:r>
      <w:r w:rsidR="00281B0F"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cenę brutto</w:t>
      </w:r>
      <w:r w:rsidR="00281B0F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…………</w:t>
      </w:r>
      <w:r w:rsidR="00EB68FD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…</w:t>
      </w:r>
      <w:r w:rsidR="000C3A77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………….</w:t>
      </w:r>
      <w:r w:rsidR="00281B0F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zł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(słownie: ……</w:t>
      </w:r>
      <w:r w:rsidR="00750FCD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).</w:t>
      </w:r>
    </w:p>
    <w:p w14:paraId="5372541B" w14:textId="0BB56304" w:rsidR="008B2532" w:rsidRPr="007B31D4" w:rsidRDefault="008B2532" w:rsidP="007B31D4">
      <w:pPr>
        <w:autoSpaceDE w:val="0"/>
        <w:autoSpaceDN w:val="0"/>
        <w:spacing w:before="60" w:after="60" w:line="276" w:lineRule="auto"/>
        <w:ind w:left="284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Szczegółowy kosztorys ofertowy stanowi załącznik do niniejszej oferty. </w:t>
      </w:r>
    </w:p>
    <w:p w14:paraId="4DE49572" w14:textId="008B683A" w:rsidR="00281B0F" w:rsidRPr="007B31D4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OŚWIADCZAMY,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że przedmiot zamówienia zrealizujemy w terminie określonym w Zapytaniu Ofertowym</w:t>
      </w:r>
      <w:r w:rsidR="002D7FB5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00A395D" w14:textId="027AB915" w:rsidR="001A0302" w:rsidRPr="007B31D4" w:rsidRDefault="002D7FB5" w:rsidP="007B31D4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OŚWIADCZAMY,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że w Formularzu ofertowym uwzględniliśmy koszt </w:t>
      </w:r>
      <w:r w:rsidR="003138E9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gwarancji wynoszący</w:t>
      </w:r>
      <w:r w:rsidR="001A0302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</w:t>
      </w:r>
      <w:r w:rsidR="001A0302" w:rsidRPr="007B31D4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zakreślić odpowiednie)</w:t>
      </w:r>
      <w:r w:rsidR="001A0302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tbl>
      <w:tblPr>
        <w:tblStyle w:val="Tabela-Siatka2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3402"/>
      </w:tblGrid>
      <w:tr w:rsidR="001A0302" w:rsidRPr="007B31D4" w14:paraId="599AFFCB" w14:textId="77777777" w:rsidTr="00CB0358">
        <w:tc>
          <w:tcPr>
            <w:tcW w:w="556" w:type="dxa"/>
          </w:tcPr>
          <w:bookmarkStart w:id="1" w:name="_Hlk129008124"/>
          <w:p w14:paraId="1CD2AD0D" w14:textId="77777777" w:rsidR="001A0302" w:rsidRPr="007B31D4" w:rsidRDefault="001A0302" w:rsidP="007B31D4">
            <w:pPr>
              <w:pStyle w:val="Akapitzlist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926DB4" wp14:editId="1F874C9D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30843</wp:posOffset>
                      </wp:positionV>
                      <wp:extent cx="109728" cy="95097"/>
                      <wp:effectExtent l="0" t="0" r="24130" b="19685"/>
                      <wp:wrapNone/>
                      <wp:docPr id="13" name="Prostoką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" cy="95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D66E76" id="Prostokąt 13" o:spid="_x0000_s1026" style="position:absolute;margin-left:3.25pt;margin-top:2.45pt;width:8.6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" filled="f" strokecolor="black [3213]" strokeweight="1pt"/>
                  </w:pict>
                </mc:Fallback>
              </mc:AlternateContent>
            </w:r>
          </w:p>
        </w:tc>
        <w:tc>
          <w:tcPr>
            <w:tcW w:w="3402" w:type="dxa"/>
          </w:tcPr>
          <w:p w14:paraId="59457B60" w14:textId="77777777" w:rsidR="001A0302" w:rsidRPr="007B31D4" w:rsidRDefault="001A0302" w:rsidP="007B31D4">
            <w:pPr>
              <w:pStyle w:val="Akapitzlist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sz w:val="22"/>
                <w:szCs w:val="22"/>
              </w:rPr>
              <w:t>36 miesięcy,</w:t>
            </w:r>
          </w:p>
        </w:tc>
      </w:tr>
      <w:tr w:rsidR="001A0302" w:rsidRPr="007B31D4" w14:paraId="6E13C483" w14:textId="77777777" w:rsidTr="00CB0358">
        <w:tc>
          <w:tcPr>
            <w:tcW w:w="556" w:type="dxa"/>
          </w:tcPr>
          <w:p w14:paraId="2A53FA7F" w14:textId="77777777" w:rsidR="001A0302" w:rsidRPr="007B31D4" w:rsidRDefault="001A0302" w:rsidP="007B31D4">
            <w:pPr>
              <w:pStyle w:val="Akapitzlist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92DBAF" wp14:editId="3102885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37465</wp:posOffset>
                      </wp:positionV>
                      <wp:extent cx="109728" cy="95097"/>
                      <wp:effectExtent l="0" t="0" r="24130" b="1968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" cy="95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434248" id="Prostokąt 14" o:spid="_x0000_s1026" style="position:absolute;margin-left:3.3pt;margin-top:2.95pt;width:8.6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3402" w:type="dxa"/>
          </w:tcPr>
          <w:p w14:paraId="72BD9541" w14:textId="77777777" w:rsidR="001A0302" w:rsidRPr="007B31D4" w:rsidRDefault="001A0302" w:rsidP="007B31D4">
            <w:pPr>
              <w:pStyle w:val="Akapitzlist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sz w:val="22"/>
                <w:szCs w:val="22"/>
              </w:rPr>
              <w:t>48 miesięcy,</w:t>
            </w:r>
          </w:p>
        </w:tc>
      </w:tr>
      <w:tr w:rsidR="001A0302" w:rsidRPr="007B31D4" w14:paraId="6F47C661" w14:textId="77777777" w:rsidTr="00CB0358">
        <w:tc>
          <w:tcPr>
            <w:tcW w:w="556" w:type="dxa"/>
          </w:tcPr>
          <w:p w14:paraId="0766D6FF" w14:textId="77777777" w:rsidR="001A0302" w:rsidRPr="007B31D4" w:rsidRDefault="001A0302" w:rsidP="007B31D4">
            <w:pPr>
              <w:pStyle w:val="Akapitzlist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353B2F" wp14:editId="1A2C622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32022</wp:posOffset>
                      </wp:positionV>
                      <wp:extent cx="109728" cy="95097"/>
                      <wp:effectExtent l="0" t="0" r="24130" b="1968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" cy="95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F24864" id="Prostokąt 15" o:spid="_x0000_s1026" style="position:absolute;margin-left:3.3pt;margin-top:2.5pt;width:8.6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3402" w:type="dxa"/>
          </w:tcPr>
          <w:p w14:paraId="0F529C6D" w14:textId="77777777" w:rsidR="001A0302" w:rsidRPr="007B31D4" w:rsidRDefault="001A0302" w:rsidP="007B31D4">
            <w:pPr>
              <w:pStyle w:val="Akapitzlist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sz w:val="22"/>
                <w:szCs w:val="22"/>
              </w:rPr>
              <w:t>60 miesięcy.</w:t>
            </w:r>
          </w:p>
        </w:tc>
      </w:tr>
    </w:tbl>
    <w:bookmarkEnd w:id="1"/>
    <w:p w14:paraId="79F7A5AF" w14:textId="6A007F8E" w:rsidR="00281B0F" w:rsidRPr="007B31D4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UWAŻAMY SIĘ</w:t>
      </w: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 związanych niniejszą ofertą </w:t>
      </w:r>
      <w:r w:rsidR="00EB68FD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terminie wskazanym w Zapytaniu ofertowym. </w:t>
      </w:r>
    </w:p>
    <w:p w14:paraId="2C9C18F2" w14:textId="516E3647" w:rsidR="0066386A" w:rsidRDefault="00281B0F" w:rsidP="0066386A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OŚWIADCZAMY, 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</w:t>
      </w:r>
      <w:r w:rsidR="00F81E02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w Zapytaniu Ofertowym, w miejscu i terminie wyznaczonym przez Zamawiającego.</w:t>
      </w:r>
    </w:p>
    <w:p w14:paraId="7B75C4D1" w14:textId="0975B1C9" w:rsidR="00281B0F" w:rsidRPr="007B31D4" w:rsidRDefault="0066386A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9C65CC" w:rsidRPr="007B31D4">
        <w:rPr>
          <w:rFonts w:asciiTheme="minorHAnsi" w:hAnsiTheme="minorHAnsi" w:cstheme="minorHAnsi"/>
          <w:b/>
          <w:bCs/>
          <w:sz w:val="22"/>
          <w:szCs w:val="22"/>
        </w:rPr>
        <w:t>ŚWIADCZAM</w:t>
      </w:r>
      <w:r w:rsidRPr="007B31D4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7B31D4">
        <w:rPr>
          <w:rFonts w:asciiTheme="minorHAnsi" w:hAnsiTheme="minorHAnsi" w:cstheme="minorHAnsi"/>
          <w:sz w:val="22"/>
          <w:szCs w:val="22"/>
        </w:rPr>
        <w:t>że wypełniłem</w:t>
      </w:r>
      <w:r w:rsidR="00335EA8" w:rsidRPr="007B31D4">
        <w:rPr>
          <w:rFonts w:asciiTheme="minorHAnsi" w:hAnsiTheme="minorHAnsi" w:cstheme="minorHAnsi"/>
          <w:sz w:val="22"/>
          <w:szCs w:val="22"/>
        </w:rPr>
        <w:t>/-</w:t>
      </w:r>
      <w:proofErr w:type="spellStart"/>
      <w:r w:rsidR="00335EA8" w:rsidRPr="007B31D4">
        <w:rPr>
          <w:rFonts w:asciiTheme="minorHAnsi" w:hAnsiTheme="minorHAnsi" w:cstheme="minorHAnsi"/>
          <w:sz w:val="22"/>
          <w:szCs w:val="22"/>
        </w:rPr>
        <w:t>amy</w:t>
      </w:r>
      <w:proofErr w:type="spellEnd"/>
      <w:r w:rsidRPr="007B31D4">
        <w:rPr>
          <w:rFonts w:asciiTheme="minorHAnsi" w:hAnsiTheme="minorHAnsi" w:cstheme="minorHAnsi"/>
          <w:sz w:val="22"/>
          <w:szCs w:val="22"/>
        </w:rPr>
        <w:t xml:space="preserve"> obowiązki informacyjne przewidziane w art. 13 lub 14 RODO wobec osób fizycznych, od których dane osobowe bezpośrednio lub pośrednio pozyskałem/</w:t>
      </w:r>
      <w:proofErr w:type="spellStart"/>
      <w:r w:rsidRPr="007B31D4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="001A65F8" w:rsidRPr="007B31D4">
        <w:rPr>
          <w:rFonts w:asciiTheme="minorHAnsi" w:hAnsiTheme="minorHAnsi" w:cstheme="minorHAnsi"/>
          <w:sz w:val="22"/>
          <w:szCs w:val="22"/>
        </w:rPr>
        <w:br/>
      </w:r>
      <w:r w:rsidRPr="007B31D4">
        <w:rPr>
          <w:rFonts w:asciiTheme="minorHAnsi" w:hAnsiTheme="minorHAnsi" w:cstheme="minorHAnsi"/>
          <w:sz w:val="22"/>
          <w:szCs w:val="22"/>
        </w:rPr>
        <w:t>w celu ubiegania się o udzielenie zamówienia publicznego w niniejszym postępowaniu</w:t>
      </w:r>
      <w:r w:rsidR="000C3A77" w:rsidRPr="007B31D4">
        <w:rPr>
          <w:rFonts w:asciiTheme="minorHAnsi" w:hAnsiTheme="minorHAnsi" w:cstheme="minorHAnsi"/>
          <w:sz w:val="22"/>
          <w:szCs w:val="22"/>
        </w:rPr>
        <w:t xml:space="preserve"> (jeśli dotyczy)</w:t>
      </w:r>
      <w:r w:rsidRPr="007B31D4">
        <w:rPr>
          <w:rFonts w:asciiTheme="minorHAnsi" w:hAnsiTheme="minorHAnsi" w:cstheme="minorHAnsi"/>
          <w:sz w:val="22"/>
          <w:szCs w:val="22"/>
        </w:rPr>
        <w:t>.</w:t>
      </w:r>
    </w:p>
    <w:p w14:paraId="700C7C03" w14:textId="0DA06668" w:rsidR="00281B0F" w:rsidRPr="007B31D4" w:rsidRDefault="00281B0F" w:rsidP="00CE1C27">
      <w:pPr>
        <w:pStyle w:val="Akapitzlist"/>
        <w:numPr>
          <w:ilvl w:val="0"/>
          <w:numId w:val="26"/>
        </w:numPr>
        <w:tabs>
          <w:tab w:val="clear" w:pos="360"/>
        </w:tabs>
        <w:spacing w:line="276" w:lineRule="auto"/>
        <w:ind w:left="284" w:hanging="28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OŚWIADCZAMY</w:t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 zwalczaniu nieuczciwej konkurencji,</w:t>
      </w:r>
      <w:r w:rsidR="0025103B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 wykazaliśmy w załączniku nr ___ do oferty i zastrzegamy, że nie mogą być one udostępniane. </w:t>
      </w:r>
    </w:p>
    <w:p w14:paraId="29FE631F" w14:textId="35BAF45F" w:rsidR="00281B0F" w:rsidRPr="007B31D4" w:rsidRDefault="00F81E02" w:rsidP="00CE1C27">
      <w:pPr>
        <w:pStyle w:val="Akapitzlist"/>
        <w:numPr>
          <w:ilvl w:val="0"/>
          <w:numId w:val="26"/>
        </w:numPr>
        <w:tabs>
          <w:tab w:val="clear" w:pos="360"/>
        </w:tabs>
        <w:spacing w:line="276" w:lineRule="auto"/>
        <w:ind w:left="284" w:hanging="28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281B0F"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OFERTĘ </w:t>
      </w:r>
      <w:r w:rsidR="00281B0F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składamy na _________ stronach.</w:t>
      </w:r>
    </w:p>
    <w:p w14:paraId="1F2D629F" w14:textId="603DBB40" w:rsidR="00281B0F" w:rsidRPr="007B31D4" w:rsidRDefault="00F81E02" w:rsidP="00CE1C27">
      <w:pPr>
        <w:pStyle w:val="Akapitzlist"/>
        <w:numPr>
          <w:ilvl w:val="0"/>
          <w:numId w:val="26"/>
        </w:numPr>
        <w:tabs>
          <w:tab w:val="clear" w:pos="360"/>
        </w:tabs>
        <w:spacing w:line="276" w:lineRule="auto"/>
        <w:ind w:left="284" w:hanging="28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281B0F" w:rsidRPr="007B31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ZAŁĄCZNIKAMI </w:t>
      </w:r>
      <w:r w:rsidR="00281B0F"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do oferty, stanowiącymi jej integralną część są:</w:t>
      </w:r>
    </w:p>
    <w:p w14:paraId="2B2D36BE" w14:textId="77777777" w:rsidR="00281B0F" w:rsidRPr="007B31D4" w:rsidRDefault="00281B0F" w:rsidP="00CE1C2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_________</w:t>
      </w:r>
    </w:p>
    <w:p w14:paraId="0099EDB8" w14:textId="77777777" w:rsidR="00281B0F" w:rsidRPr="007B31D4" w:rsidRDefault="00281B0F" w:rsidP="00CE1C2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_________</w:t>
      </w:r>
    </w:p>
    <w:p w14:paraId="2C416564" w14:textId="332B99F1" w:rsidR="00281B0F" w:rsidRPr="007B31D4" w:rsidRDefault="00281B0F" w:rsidP="00CE1C2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_________</w:t>
      </w:r>
    </w:p>
    <w:p w14:paraId="74C595A4" w14:textId="77777777" w:rsidR="00973517" w:rsidRPr="007B31D4" w:rsidRDefault="00973517" w:rsidP="0097351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31D4">
        <w:rPr>
          <w:rFonts w:asciiTheme="minorHAnsi" w:hAnsiTheme="minorHAnsi" w:cstheme="minorHAnsi"/>
          <w:color w:val="000000" w:themeColor="text1"/>
          <w:sz w:val="22"/>
          <w:szCs w:val="22"/>
        </w:rPr>
        <w:t>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A65F8" w:rsidRPr="007B31D4" w14:paraId="46159DF5" w14:textId="77777777" w:rsidTr="001C2FCF">
        <w:tc>
          <w:tcPr>
            <w:tcW w:w="4530" w:type="dxa"/>
          </w:tcPr>
          <w:p w14:paraId="53322E39" w14:textId="4CF55707" w:rsidR="001A65F8" w:rsidRPr="007B31D4" w:rsidRDefault="001A65F8" w:rsidP="001C2FCF">
            <w:pPr>
              <w:tabs>
                <w:tab w:val="left" w:pos="1800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................................., dnia ......................</w:t>
            </w:r>
          </w:p>
          <w:p w14:paraId="47242B68" w14:textId="77777777" w:rsidR="001A65F8" w:rsidRPr="007B31D4" w:rsidRDefault="001A65F8" w:rsidP="001C2FCF">
            <w:pPr>
              <w:tabs>
                <w:tab w:val="left" w:pos="1800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530" w:type="dxa"/>
          </w:tcPr>
          <w:p w14:paraId="51A2016F" w14:textId="77777777" w:rsidR="001A65F8" w:rsidRPr="007B31D4" w:rsidRDefault="001A65F8" w:rsidP="007B31D4">
            <w:pPr>
              <w:tabs>
                <w:tab w:val="left" w:pos="5740"/>
              </w:tabs>
              <w:jc w:val="right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……………………………………………………….</w:t>
            </w:r>
          </w:p>
          <w:p w14:paraId="4F1DD232" w14:textId="77777777" w:rsidR="001A65F8" w:rsidRPr="007B31D4" w:rsidRDefault="001A65F8" w:rsidP="007B31D4">
            <w:pPr>
              <w:tabs>
                <w:tab w:val="left" w:pos="5740"/>
              </w:tabs>
              <w:jc w:val="right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7B31D4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(podpis osoby upoważnionej do reprezentacji)</w:t>
            </w:r>
          </w:p>
        </w:tc>
      </w:tr>
    </w:tbl>
    <w:p w14:paraId="70809B90" w14:textId="66591BE8" w:rsidR="00335A79" w:rsidRPr="00894DDD" w:rsidRDefault="00335A79" w:rsidP="00CE1C27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sectPr w:rsidR="00335A79" w:rsidRPr="00894DDD" w:rsidSect="003F3D6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96846" w14:textId="77777777" w:rsidR="008E422E" w:rsidRDefault="008E422E">
      <w:r>
        <w:separator/>
      </w:r>
    </w:p>
  </w:endnote>
  <w:endnote w:type="continuationSeparator" w:id="0">
    <w:p w14:paraId="0EF3D256" w14:textId="77777777" w:rsidR="008E422E" w:rsidRDefault="008E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Ubuntu-Bold"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  <w:gridCol w:w="3519"/>
    </w:tblGrid>
    <w:tr w:rsidR="00750FCD" w14:paraId="55466D9B" w14:textId="77777777" w:rsidTr="008435AB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71BF58C" w14:textId="77777777" w:rsidR="00750FCD" w:rsidRDefault="00750FCD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09E7AB34" wp14:editId="179F9FD7">
                <wp:extent cx="1552230" cy="821963"/>
                <wp:effectExtent l="0" t="0" r="0" b="0"/>
                <wp:docPr id="34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6A7DA1E" w14:textId="77777777" w:rsidR="00750FCD" w:rsidRDefault="00750FCD" w:rsidP="00750FCD">
          <w:pPr>
            <w:pStyle w:val="Stopka"/>
          </w:pPr>
          <w:r>
            <w:rPr>
              <w:noProof/>
              <w:lang w:eastAsia="en-US"/>
            </w:rPr>
            <w:drawing>
              <wp:inline distT="0" distB="0" distL="0" distR="0" wp14:anchorId="61C3CC8D" wp14:editId="2F8B2812">
                <wp:extent cx="499865" cy="499865"/>
                <wp:effectExtent l="0" t="0" r="0" b="0"/>
                <wp:docPr id="35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0679E11" w14:textId="77777777" w:rsidR="00750FCD" w:rsidRDefault="00750FCD" w:rsidP="00750FCD">
          <w:pPr>
            <w:pStyle w:val="Stopka"/>
            <w:jc w:val="center"/>
          </w:pPr>
          <w:r>
            <w:rPr>
              <w:noProof/>
              <w:lang w:eastAsia="en-US"/>
            </w:rPr>
            <w:drawing>
              <wp:inline distT="0" distB="0" distL="0" distR="0" wp14:anchorId="088D1522" wp14:editId="27705D9E">
                <wp:extent cx="370706" cy="494681"/>
                <wp:effectExtent l="0" t="0" r="0" b="619"/>
                <wp:docPr id="36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227E4F8" w14:textId="77777777" w:rsidR="00750FCD" w:rsidRDefault="00750FCD" w:rsidP="00750FCD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  <w:tc>
        <w:tcPr>
          <w:tcW w:w="351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87BC0F" w14:textId="77777777" w:rsidR="00750FCD" w:rsidRDefault="00750FCD" w:rsidP="00750FCD">
          <w:pPr>
            <w:pStyle w:val="Stopka"/>
            <w:jc w:val="right"/>
          </w:pPr>
          <w:r>
            <w:rPr>
              <w:rFonts w:cs="Arial"/>
              <w:sz w:val="20"/>
              <w:lang w:eastAsia="en-US"/>
            </w:rPr>
            <w:t xml:space="preserve">Strona | </w:t>
          </w:r>
          <w:r>
            <w:rPr>
              <w:rFonts w:cs="Arial"/>
              <w:sz w:val="20"/>
              <w:lang w:eastAsia="en-US"/>
            </w:rPr>
            <w:fldChar w:fldCharType="begin"/>
          </w:r>
          <w:r>
            <w:rPr>
              <w:rFonts w:cs="Arial"/>
              <w:sz w:val="20"/>
              <w:lang w:eastAsia="en-US"/>
            </w:rPr>
            <w:instrText xml:space="preserve"> PAGE </w:instrText>
          </w:r>
          <w:r>
            <w:rPr>
              <w:rFonts w:cs="Arial"/>
              <w:sz w:val="20"/>
              <w:lang w:eastAsia="en-US"/>
            </w:rPr>
            <w:fldChar w:fldCharType="separate"/>
          </w:r>
          <w:r>
            <w:rPr>
              <w:rFonts w:cs="Arial"/>
              <w:sz w:val="20"/>
              <w:lang w:eastAsia="en-US"/>
            </w:rPr>
            <w:t>1</w:t>
          </w:r>
          <w:r>
            <w:rPr>
              <w:rFonts w:cs="Arial"/>
              <w:sz w:val="20"/>
              <w:lang w:eastAsia="en-US"/>
            </w:rPr>
            <w:fldChar w:fldCharType="end"/>
          </w:r>
        </w:p>
      </w:tc>
    </w:tr>
  </w:tbl>
  <w:p w14:paraId="5DC0BD34" w14:textId="5CD7F8FD" w:rsidR="000E140B" w:rsidRPr="00124D4A" w:rsidRDefault="000E140B" w:rsidP="00124D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  <w:gridCol w:w="3519"/>
    </w:tblGrid>
    <w:tr w:rsidR="00750FCD" w14:paraId="28BCA21B" w14:textId="77777777" w:rsidTr="008435AB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6B21B80" w14:textId="77777777" w:rsidR="00750FCD" w:rsidRDefault="00750FCD" w:rsidP="00750FCD">
          <w:pPr>
            <w:pStyle w:val="Stopka"/>
          </w:pPr>
          <w:bookmarkStart w:id="2" w:name="_Hlk117749056"/>
          <w:r>
            <w:rPr>
              <w:noProof/>
            </w:rPr>
            <w:drawing>
              <wp:inline distT="0" distB="0" distL="0" distR="0" wp14:anchorId="67A3BB86" wp14:editId="0F5DFC18">
                <wp:extent cx="1552230" cy="821963"/>
                <wp:effectExtent l="0" t="0" r="0" b="0"/>
                <wp:docPr id="38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D5B686" w14:textId="77777777" w:rsidR="00750FCD" w:rsidRDefault="00750FCD" w:rsidP="00750FCD">
          <w:pPr>
            <w:pStyle w:val="Stopka"/>
          </w:pPr>
          <w:r>
            <w:rPr>
              <w:noProof/>
              <w:lang w:eastAsia="en-US"/>
            </w:rPr>
            <w:drawing>
              <wp:inline distT="0" distB="0" distL="0" distR="0" wp14:anchorId="239CD43A" wp14:editId="52866EB0">
                <wp:extent cx="499865" cy="499865"/>
                <wp:effectExtent l="0" t="0" r="0" b="0"/>
                <wp:docPr id="39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6C7EEEC" w14:textId="77777777" w:rsidR="00750FCD" w:rsidRDefault="00750FCD" w:rsidP="00750FCD">
          <w:pPr>
            <w:pStyle w:val="Stopka"/>
            <w:jc w:val="center"/>
          </w:pPr>
          <w:r>
            <w:rPr>
              <w:noProof/>
              <w:lang w:eastAsia="en-US"/>
            </w:rPr>
            <w:drawing>
              <wp:inline distT="0" distB="0" distL="0" distR="0" wp14:anchorId="0A5149EE" wp14:editId="6B8DE9D4">
                <wp:extent cx="370706" cy="494681"/>
                <wp:effectExtent l="0" t="0" r="0" b="619"/>
                <wp:docPr id="40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F25AF13" w14:textId="77777777" w:rsidR="00750FCD" w:rsidRDefault="00750FCD" w:rsidP="00750FCD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  <w:tc>
        <w:tcPr>
          <w:tcW w:w="351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3BA2F7D" w14:textId="77777777" w:rsidR="00750FCD" w:rsidRDefault="00750FCD" w:rsidP="00750FCD">
          <w:pPr>
            <w:pStyle w:val="Stopka"/>
            <w:jc w:val="right"/>
          </w:pPr>
          <w:r>
            <w:rPr>
              <w:rFonts w:cs="Arial"/>
              <w:sz w:val="20"/>
              <w:lang w:eastAsia="en-US"/>
            </w:rPr>
            <w:t xml:space="preserve">Strona | </w:t>
          </w:r>
          <w:r>
            <w:rPr>
              <w:rFonts w:cs="Arial"/>
              <w:sz w:val="20"/>
              <w:lang w:eastAsia="en-US"/>
            </w:rPr>
            <w:fldChar w:fldCharType="begin"/>
          </w:r>
          <w:r>
            <w:rPr>
              <w:rFonts w:cs="Arial"/>
              <w:sz w:val="20"/>
              <w:lang w:eastAsia="en-US"/>
            </w:rPr>
            <w:instrText xml:space="preserve"> PAGE </w:instrText>
          </w:r>
          <w:r>
            <w:rPr>
              <w:rFonts w:cs="Arial"/>
              <w:sz w:val="20"/>
              <w:lang w:eastAsia="en-US"/>
            </w:rPr>
            <w:fldChar w:fldCharType="separate"/>
          </w:r>
          <w:r>
            <w:rPr>
              <w:rFonts w:cs="Arial"/>
              <w:sz w:val="20"/>
              <w:lang w:eastAsia="en-US"/>
            </w:rPr>
            <w:t>1</w:t>
          </w:r>
          <w:r>
            <w:rPr>
              <w:rFonts w:cs="Arial"/>
              <w:sz w:val="20"/>
              <w:lang w:eastAsia="en-US"/>
            </w:rPr>
            <w:fldChar w:fldCharType="end"/>
          </w:r>
        </w:p>
      </w:tc>
    </w:tr>
    <w:bookmarkEnd w:id="2"/>
  </w:tbl>
  <w:p w14:paraId="3004B660" w14:textId="79530EEC" w:rsidR="000E140B" w:rsidRPr="00B01F08" w:rsidRDefault="000E140B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E4663" w14:textId="77777777" w:rsidR="008E422E" w:rsidRDefault="008E422E">
      <w:r>
        <w:separator/>
      </w:r>
    </w:p>
  </w:footnote>
  <w:footnote w:type="continuationSeparator" w:id="0">
    <w:p w14:paraId="06EB333F" w14:textId="77777777" w:rsidR="008E422E" w:rsidRDefault="008E422E">
      <w:r>
        <w:continuationSeparator/>
      </w:r>
    </w:p>
  </w:footnote>
  <w:footnote w:id="1">
    <w:p w14:paraId="18AF9864" w14:textId="77777777" w:rsidR="001423FA" w:rsidRPr="00CF10DB" w:rsidRDefault="001423FA" w:rsidP="001423FA">
      <w:pPr>
        <w:pStyle w:val="Tekstprzypisudolnego"/>
        <w:rPr>
          <w:i/>
          <w:lang w:eastAsia="pl-PL"/>
        </w:rPr>
      </w:pPr>
      <w:r>
        <w:rPr>
          <w:rStyle w:val="Odwoanieprzypisudolnego"/>
        </w:rPr>
        <w:footnoteRef/>
      </w:r>
      <w:r w:rsidRPr="005C165B">
        <w:rPr>
          <w:i/>
          <w:sz w:val="16"/>
          <w:szCs w:val="16"/>
          <w:vertAlign w:val="superscript"/>
        </w:rPr>
        <w:t>)</w:t>
      </w:r>
      <w:r w:rsidRPr="00CF10DB">
        <w:rPr>
          <w:i/>
          <w:sz w:val="16"/>
          <w:szCs w:val="16"/>
        </w:rPr>
        <w:t>W</w:t>
      </w:r>
      <w:r w:rsidRPr="00CF10DB">
        <w:rPr>
          <w:i/>
          <w:sz w:val="16"/>
          <w:szCs w:val="16"/>
          <w:lang w:eastAsia="pl-PL"/>
        </w:rPr>
        <w:t xml:space="preserve"> przypadku składania oferty przez podmioty występujące wspólnie podać nazwy (firmy) i dokładne adresy wszystkich członków konsorcjum</w:t>
      </w:r>
      <w:r>
        <w:rPr>
          <w:i/>
          <w:sz w:val="16"/>
          <w:szCs w:val="16"/>
          <w:lang w:eastAsia="pl-PL"/>
        </w:rPr>
        <w:t xml:space="preserve"> </w:t>
      </w:r>
      <w:r w:rsidRPr="00CF10DB">
        <w:rPr>
          <w:i/>
          <w:sz w:val="16"/>
          <w:szCs w:val="16"/>
          <w:lang w:eastAsia="pl-PL"/>
        </w:rPr>
        <w:t>lub spółki cywilnej.</w:t>
      </w:r>
    </w:p>
  </w:footnote>
  <w:footnote w:id="2">
    <w:p w14:paraId="237604CE" w14:textId="39C00F25" w:rsidR="001423FA" w:rsidRPr="00CF10DB" w:rsidRDefault="001423FA" w:rsidP="001423FA">
      <w:pPr>
        <w:pStyle w:val="Tekstprzypisudolnego"/>
        <w:jc w:val="both"/>
        <w:rPr>
          <w:i/>
          <w:sz w:val="16"/>
          <w:szCs w:val="16"/>
          <w:lang w:eastAsia="pl-PL"/>
        </w:rPr>
      </w:pPr>
      <w:r w:rsidRPr="00CF10DB">
        <w:rPr>
          <w:rStyle w:val="Odwoanieprzypisudolnego"/>
        </w:rPr>
        <w:footnoteRef/>
      </w:r>
      <w:r w:rsidRPr="005C165B">
        <w:rPr>
          <w:i/>
          <w:sz w:val="16"/>
          <w:szCs w:val="16"/>
          <w:vertAlign w:val="superscript"/>
        </w:rPr>
        <w:t>)</w:t>
      </w:r>
      <w:r w:rsidRPr="00CF10DB">
        <w:rPr>
          <w:i/>
          <w:sz w:val="16"/>
          <w:szCs w:val="16"/>
        </w:rPr>
        <w:t>W</w:t>
      </w:r>
      <w:r w:rsidRPr="00CF10DB">
        <w:rPr>
          <w:i/>
          <w:sz w:val="16"/>
          <w:szCs w:val="16"/>
          <w:lang w:eastAsia="pl-PL"/>
        </w:rPr>
        <w:t xml:space="preserve"> przypadku składania oferty przez podmioty występujące wspólnie numer NIP i REGON wszystkich członków konsorcjum lub spółki</w:t>
      </w:r>
      <w:r>
        <w:rPr>
          <w:i/>
          <w:sz w:val="16"/>
          <w:szCs w:val="16"/>
          <w:lang w:eastAsia="pl-PL"/>
        </w:rPr>
        <w:t xml:space="preserve"> </w:t>
      </w:r>
    </w:p>
    <w:p w14:paraId="01A30976" w14:textId="77777777" w:rsidR="001423FA" w:rsidRPr="00B6036B" w:rsidRDefault="001423FA" w:rsidP="001423FA">
      <w:pPr>
        <w:pStyle w:val="Tekstprzypisudolnego"/>
        <w:rPr>
          <w:i/>
          <w:sz w:val="16"/>
          <w:szCs w:val="16"/>
          <w:highlight w:val="yellow"/>
          <w:lang w:eastAsia="pl-PL"/>
        </w:rPr>
      </w:pPr>
      <w:r w:rsidRPr="00CF10DB">
        <w:rPr>
          <w:i/>
          <w:sz w:val="16"/>
          <w:szCs w:val="16"/>
          <w:lang w:eastAsia="pl-PL"/>
        </w:rPr>
        <w:t>cywilnej.</w:t>
      </w:r>
    </w:p>
  </w:footnote>
  <w:footnote w:id="3">
    <w:p w14:paraId="66AEB74D" w14:textId="77777777" w:rsidR="001423FA" w:rsidRDefault="001423FA" w:rsidP="001423FA">
      <w:pPr>
        <w:pStyle w:val="Tekstprzypisudolnego"/>
        <w:jc w:val="both"/>
      </w:pPr>
      <w:r w:rsidRPr="00CF10DB">
        <w:rPr>
          <w:rStyle w:val="Odwoanieprzypisudolnego"/>
        </w:rPr>
        <w:footnoteRef/>
      </w:r>
      <w:r w:rsidRPr="005C165B">
        <w:rPr>
          <w:i/>
          <w:sz w:val="16"/>
          <w:szCs w:val="16"/>
          <w:vertAlign w:val="superscript"/>
          <w:lang w:eastAsia="pl-PL"/>
        </w:rPr>
        <w:t>)</w:t>
      </w:r>
      <w:r w:rsidRPr="005C165B">
        <w:rPr>
          <w:i/>
          <w:sz w:val="16"/>
          <w:szCs w:val="16"/>
          <w:lang w:eastAsia="pl-PL"/>
        </w:rPr>
        <w:t>odpis lub informacj</w:t>
      </w:r>
      <w:r>
        <w:rPr>
          <w:i/>
          <w:sz w:val="16"/>
          <w:szCs w:val="16"/>
          <w:lang w:eastAsia="pl-PL"/>
        </w:rPr>
        <w:t>a</w:t>
      </w:r>
      <w:r w:rsidRPr="005C165B">
        <w:rPr>
          <w:i/>
          <w:sz w:val="16"/>
          <w:szCs w:val="16"/>
          <w:lang w:eastAsia="pl-PL"/>
        </w:rPr>
        <w:t xml:space="preserve"> z Krajowego Rejestru Sądowego lub z Centralnej Ewidencji i Informacji o Działalności Gospodarczej, w zakresie art. 109 ust. 1 pkt. 4 ustawy </w:t>
      </w:r>
      <w:proofErr w:type="spellStart"/>
      <w:r w:rsidRPr="005C165B">
        <w:rPr>
          <w:i/>
          <w:sz w:val="16"/>
          <w:szCs w:val="16"/>
          <w:lang w:eastAsia="pl-PL"/>
        </w:rPr>
        <w:t>Pzp</w:t>
      </w:r>
      <w:proofErr w:type="spellEnd"/>
      <w:r>
        <w:rPr>
          <w:i/>
          <w:sz w:val="16"/>
          <w:szCs w:val="16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3EE98998" w:rsidR="000E140B" w:rsidRDefault="00750FCD">
    <w:pPr>
      <w:pStyle w:val="Nagwek"/>
    </w:pPr>
    <w:r>
      <w:rPr>
        <w:noProof/>
      </w:rPr>
      <w:drawing>
        <wp:inline distT="0" distB="0" distL="0" distR="0" wp14:anchorId="20506769" wp14:editId="03B6CE97">
          <wp:extent cx="5759450" cy="739140"/>
          <wp:effectExtent l="0" t="0" r="0" b="3810"/>
          <wp:docPr id="33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69C5A462" w:rsidR="000E140B" w:rsidRDefault="00B273D9" w:rsidP="00B273D9">
    <w:pPr>
      <w:pStyle w:val="Nagwek"/>
      <w:tabs>
        <w:tab w:val="clear" w:pos="9072"/>
        <w:tab w:val="right" w:pos="9356"/>
      </w:tabs>
      <w:ind w:left="-426" w:hanging="141"/>
      <w:jc w:val="center"/>
    </w:pPr>
    <w:r>
      <w:rPr>
        <w:noProof/>
      </w:rPr>
      <w:drawing>
        <wp:inline distT="0" distB="0" distL="0" distR="0" wp14:anchorId="5E403AE3" wp14:editId="611FF6E5">
          <wp:extent cx="5759450" cy="739140"/>
          <wp:effectExtent l="0" t="0" r="0" b="381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77799"/>
    <w:multiLevelType w:val="hybridMultilevel"/>
    <w:tmpl w:val="6B5AB25A"/>
    <w:lvl w:ilvl="0" w:tplc="B874F2E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7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30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5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7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568628C6"/>
    <w:multiLevelType w:val="hybridMultilevel"/>
    <w:tmpl w:val="A20E5D0C"/>
    <w:lvl w:ilvl="0" w:tplc="994A399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590B37"/>
    <w:multiLevelType w:val="hybridMultilevel"/>
    <w:tmpl w:val="A8AAEE4A"/>
    <w:lvl w:ilvl="0" w:tplc="2F1CB85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51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6"/>
  </w:num>
  <w:num w:numId="2">
    <w:abstractNumId w:val="26"/>
  </w:num>
  <w:num w:numId="3">
    <w:abstractNumId w:val="6"/>
  </w:num>
  <w:num w:numId="4">
    <w:abstractNumId w:val="4"/>
  </w:num>
  <w:num w:numId="5">
    <w:abstractNumId w:val="18"/>
  </w:num>
  <w:num w:numId="6">
    <w:abstractNumId w:val="3"/>
  </w:num>
  <w:num w:numId="7">
    <w:abstractNumId w:val="2"/>
  </w:num>
  <w:num w:numId="8">
    <w:abstractNumId w:val="37"/>
  </w:num>
  <w:num w:numId="9">
    <w:abstractNumId w:val="43"/>
  </w:num>
  <w:num w:numId="10">
    <w:abstractNumId w:val="0"/>
  </w:num>
  <w:num w:numId="11">
    <w:abstractNumId w:val="20"/>
  </w:num>
  <w:num w:numId="12">
    <w:abstractNumId w:val="38"/>
  </w:num>
  <w:num w:numId="13">
    <w:abstractNumId w:val="1"/>
  </w:num>
  <w:num w:numId="14">
    <w:abstractNumId w:val="17"/>
  </w:num>
  <w:num w:numId="15">
    <w:abstractNumId w:val="32"/>
  </w:num>
  <w:num w:numId="16">
    <w:abstractNumId w:val="15"/>
  </w:num>
  <w:num w:numId="17">
    <w:abstractNumId w:val="28"/>
  </w:num>
  <w:num w:numId="18">
    <w:abstractNumId w:val="23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9"/>
  </w:num>
  <w:num w:numId="23">
    <w:abstractNumId w:val="42"/>
  </w:num>
  <w:num w:numId="24">
    <w:abstractNumId w:val="9"/>
  </w:num>
  <w:num w:numId="25">
    <w:abstractNumId w:val="14"/>
  </w:num>
  <w:num w:numId="26">
    <w:abstractNumId w:val="25"/>
  </w:num>
  <w:num w:numId="27">
    <w:abstractNumId w:val="44"/>
  </w:num>
  <w:num w:numId="28">
    <w:abstractNumId w:val="34"/>
  </w:num>
  <w:num w:numId="29">
    <w:abstractNumId w:val="24"/>
  </w:num>
  <w:num w:numId="30">
    <w:abstractNumId w:val="47"/>
  </w:num>
  <w:num w:numId="31">
    <w:abstractNumId w:val="5"/>
  </w:num>
  <w:num w:numId="32">
    <w:abstractNumId w:val="22"/>
  </w:num>
  <w:num w:numId="33">
    <w:abstractNumId w:val="36"/>
  </w:num>
  <w:num w:numId="34">
    <w:abstractNumId w:val="27"/>
  </w:num>
  <w:num w:numId="35">
    <w:abstractNumId w:val="45"/>
  </w:num>
  <w:num w:numId="36">
    <w:abstractNumId w:val="33"/>
  </w:num>
  <w:num w:numId="37">
    <w:abstractNumId w:val="12"/>
  </w:num>
  <w:num w:numId="38">
    <w:abstractNumId w:val="35"/>
  </w:num>
  <w:num w:numId="39">
    <w:abstractNumId w:val="51"/>
  </w:num>
  <w:num w:numId="40">
    <w:abstractNumId w:val="10"/>
  </w:num>
  <w:num w:numId="41">
    <w:abstractNumId w:val="16"/>
  </w:num>
  <w:num w:numId="42">
    <w:abstractNumId w:val="31"/>
  </w:num>
  <w:num w:numId="43">
    <w:abstractNumId w:val="13"/>
  </w:num>
  <w:num w:numId="44">
    <w:abstractNumId w:val="49"/>
  </w:num>
  <w:num w:numId="45">
    <w:abstractNumId w:val="50"/>
  </w:num>
  <w:num w:numId="46">
    <w:abstractNumId w:val="19"/>
  </w:num>
  <w:num w:numId="47">
    <w:abstractNumId w:val="29"/>
  </w:num>
  <w:num w:numId="48">
    <w:abstractNumId w:val="48"/>
  </w:num>
  <w:num w:numId="49">
    <w:abstractNumId w:val="21"/>
  </w:num>
  <w:num w:numId="50">
    <w:abstractNumId w:val="30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0"/>
  </w:num>
  <w:num w:numId="53">
    <w:abstractNumId w:val="1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21404"/>
    <w:rsid w:val="000241F4"/>
    <w:rsid w:val="00044575"/>
    <w:rsid w:val="00061F20"/>
    <w:rsid w:val="00080D83"/>
    <w:rsid w:val="00080DC2"/>
    <w:rsid w:val="00093A49"/>
    <w:rsid w:val="000A6BBA"/>
    <w:rsid w:val="000C3A77"/>
    <w:rsid w:val="000D283E"/>
    <w:rsid w:val="000E140B"/>
    <w:rsid w:val="000F4765"/>
    <w:rsid w:val="00120A7D"/>
    <w:rsid w:val="00124D4A"/>
    <w:rsid w:val="001304E7"/>
    <w:rsid w:val="00130B23"/>
    <w:rsid w:val="00131932"/>
    <w:rsid w:val="0013379B"/>
    <w:rsid w:val="001423FA"/>
    <w:rsid w:val="00160BE9"/>
    <w:rsid w:val="001659B0"/>
    <w:rsid w:val="0019698E"/>
    <w:rsid w:val="001A02A1"/>
    <w:rsid w:val="001A0302"/>
    <w:rsid w:val="001A65F8"/>
    <w:rsid w:val="001B210F"/>
    <w:rsid w:val="001E4B8F"/>
    <w:rsid w:val="00207902"/>
    <w:rsid w:val="00215A86"/>
    <w:rsid w:val="00241C1F"/>
    <w:rsid w:val="002425AE"/>
    <w:rsid w:val="0025103B"/>
    <w:rsid w:val="00266EF7"/>
    <w:rsid w:val="00281B0F"/>
    <w:rsid w:val="00286ECF"/>
    <w:rsid w:val="002C2D09"/>
    <w:rsid w:val="002C6347"/>
    <w:rsid w:val="002D7FB5"/>
    <w:rsid w:val="002F3860"/>
    <w:rsid w:val="003138E9"/>
    <w:rsid w:val="003151E6"/>
    <w:rsid w:val="00315901"/>
    <w:rsid w:val="00317CA3"/>
    <w:rsid w:val="00320AAC"/>
    <w:rsid w:val="00325198"/>
    <w:rsid w:val="00330F1E"/>
    <w:rsid w:val="00333789"/>
    <w:rsid w:val="00335A79"/>
    <w:rsid w:val="00335EA8"/>
    <w:rsid w:val="0035482A"/>
    <w:rsid w:val="003619F2"/>
    <w:rsid w:val="00365820"/>
    <w:rsid w:val="003678E6"/>
    <w:rsid w:val="00371FDA"/>
    <w:rsid w:val="003A5088"/>
    <w:rsid w:val="003C554F"/>
    <w:rsid w:val="003D03B8"/>
    <w:rsid w:val="003E214A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C7FBD"/>
    <w:rsid w:val="004E3392"/>
    <w:rsid w:val="004E534E"/>
    <w:rsid w:val="004F5403"/>
    <w:rsid w:val="00514E60"/>
    <w:rsid w:val="0052111D"/>
    <w:rsid w:val="005760A9"/>
    <w:rsid w:val="00594464"/>
    <w:rsid w:val="005974C7"/>
    <w:rsid w:val="005A1F47"/>
    <w:rsid w:val="005A6475"/>
    <w:rsid w:val="005B4B8C"/>
    <w:rsid w:val="005B5C5C"/>
    <w:rsid w:val="005D05A7"/>
    <w:rsid w:val="005D7C75"/>
    <w:rsid w:val="005F15DB"/>
    <w:rsid w:val="00622781"/>
    <w:rsid w:val="006250D4"/>
    <w:rsid w:val="00640BFF"/>
    <w:rsid w:val="00645418"/>
    <w:rsid w:val="00655628"/>
    <w:rsid w:val="0066386A"/>
    <w:rsid w:val="00663A35"/>
    <w:rsid w:val="00670078"/>
    <w:rsid w:val="00682543"/>
    <w:rsid w:val="006936D6"/>
    <w:rsid w:val="0069621B"/>
    <w:rsid w:val="006A7D98"/>
    <w:rsid w:val="006B4267"/>
    <w:rsid w:val="006D0376"/>
    <w:rsid w:val="006D0595"/>
    <w:rsid w:val="006E4A88"/>
    <w:rsid w:val="006F209E"/>
    <w:rsid w:val="0072201D"/>
    <w:rsid w:val="00727F94"/>
    <w:rsid w:val="007337EB"/>
    <w:rsid w:val="007456A1"/>
    <w:rsid w:val="00745D18"/>
    <w:rsid w:val="00750FCD"/>
    <w:rsid w:val="00766D5D"/>
    <w:rsid w:val="007671D6"/>
    <w:rsid w:val="0077523D"/>
    <w:rsid w:val="00776530"/>
    <w:rsid w:val="00786E26"/>
    <w:rsid w:val="00791E8E"/>
    <w:rsid w:val="007962D4"/>
    <w:rsid w:val="007A0109"/>
    <w:rsid w:val="007B2500"/>
    <w:rsid w:val="007B31D4"/>
    <w:rsid w:val="007C49FF"/>
    <w:rsid w:val="007D21BD"/>
    <w:rsid w:val="007D3BB9"/>
    <w:rsid w:val="007D61D6"/>
    <w:rsid w:val="007E105E"/>
    <w:rsid w:val="007E1B19"/>
    <w:rsid w:val="007F3623"/>
    <w:rsid w:val="00815138"/>
    <w:rsid w:val="00827311"/>
    <w:rsid w:val="00834BB4"/>
    <w:rsid w:val="00835187"/>
    <w:rsid w:val="0084466E"/>
    <w:rsid w:val="00873501"/>
    <w:rsid w:val="00876326"/>
    <w:rsid w:val="00886AA0"/>
    <w:rsid w:val="008945D9"/>
    <w:rsid w:val="00894DDD"/>
    <w:rsid w:val="008A28E6"/>
    <w:rsid w:val="008A7E18"/>
    <w:rsid w:val="008B2532"/>
    <w:rsid w:val="008B29BC"/>
    <w:rsid w:val="008E422E"/>
    <w:rsid w:val="008F060B"/>
    <w:rsid w:val="008F7FB9"/>
    <w:rsid w:val="00973517"/>
    <w:rsid w:val="00985C62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32B0"/>
    <w:rsid w:val="00AE6C8F"/>
    <w:rsid w:val="00B01F08"/>
    <w:rsid w:val="00B16E8F"/>
    <w:rsid w:val="00B24367"/>
    <w:rsid w:val="00B273D9"/>
    <w:rsid w:val="00B30401"/>
    <w:rsid w:val="00B60B68"/>
    <w:rsid w:val="00B60CDD"/>
    <w:rsid w:val="00B6637D"/>
    <w:rsid w:val="00B80169"/>
    <w:rsid w:val="00B87370"/>
    <w:rsid w:val="00B9407D"/>
    <w:rsid w:val="00BA57F2"/>
    <w:rsid w:val="00BB76D0"/>
    <w:rsid w:val="00BC363C"/>
    <w:rsid w:val="00BD7830"/>
    <w:rsid w:val="00C05250"/>
    <w:rsid w:val="00C439D7"/>
    <w:rsid w:val="00C62C24"/>
    <w:rsid w:val="00C635B6"/>
    <w:rsid w:val="00CA4302"/>
    <w:rsid w:val="00CA5CBD"/>
    <w:rsid w:val="00CC05F2"/>
    <w:rsid w:val="00CC5D49"/>
    <w:rsid w:val="00CC6E64"/>
    <w:rsid w:val="00CE005B"/>
    <w:rsid w:val="00CE1C27"/>
    <w:rsid w:val="00CF06FB"/>
    <w:rsid w:val="00CF380F"/>
    <w:rsid w:val="00D0361A"/>
    <w:rsid w:val="00D0548E"/>
    <w:rsid w:val="00D30ADD"/>
    <w:rsid w:val="00D37894"/>
    <w:rsid w:val="00D43A0D"/>
    <w:rsid w:val="00D46867"/>
    <w:rsid w:val="00D47DB2"/>
    <w:rsid w:val="00D526F3"/>
    <w:rsid w:val="00D65B29"/>
    <w:rsid w:val="00D7395F"/>
    <w:rsid w:val="00D87517"/>
    <w:rsid w:val="00DA2034"/>
    <w:rsid w:val="00DA6F23"/>
    <w:rsid w:val="00DC733E"/>
    <w:rsid w:val="00DE1C74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2579"/>
    <w:rsid w:val="00E87616"/>
    <w:rsid w:val="00EA35FF"/>
    <w:rsid w:val="00EA5C16"/>
    <w:rsid w:val="00EA7F95"/>
    <w:rsid w:val="00EB6793"/>
    <w:rsid w:val="00EB68FD"/>
    <w:rsid w:val="00ED2060"/>
    <w:rsid w:val="00ED58E0"/>
    <w:rsid w:val="00EE56C5"/>
    <w:rsid w:val="00EF000D"/>
    <w:rsid w:val="00EF2890"/>
    <w:rsid w:val="00F027A8"/>
    <w:rsid w:val="00F37667"/>
    <w:rsid w:val="00F545A3"/>
    <w:rsid w:val="00F61918"/>
    <w:rsid w:val="00F7327F"/>
    <w:rsid w:val="00F81E02"/>
    <w:rsid w:val="00F94C68"/>
    <w:rsid w:val="00FA2464"/>
    <w:rsid w:val="00FA6E81"/>
    <w:rsid w:val="00FB5706"/>
    <w:rsid w:val="00FB7887"/>
    <w:rsid w:val="00FD3C11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0DA8CB47-0532-4940-B4A2-CEC9C11A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1,Akapit z listą5,Akapit z listą BS,CW_Lista,Wypunktowanie,maz_wyliczenie,opis dzialania,K-P_odwolanie,A_wyliczenie,sw tekst,2 heading,lp1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1 Znak,Akapit z listą5 Znak,Akapit z listą BS Znak,CW_Lista Znak,Wypunktowanie Znak,sw tekst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39"/>
    <w:rsid w:val="001A0302"/>
    <w:pPr>
      <w:widowControl w:val="0"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A2E0B3BFBB26498C0019E5A5D6184B" ma:contentTypeVersion="11" ma:contentTypeDescription="Utwórz nowy dokument." ma:contentTypeScope="" ma:versionID="7b24be2aa8dca9545c0b70deae2cd2a8">
  <xsd:schema xmlns:xsd="http://www.w3.org/2001/XMLSchema" xmlns:xs="http://www.w3.org/2001/XMLSchema" xmlns:p="http://schemas.microsoft.com/office/2006/metadata/properties" xmlns:ns3="db6d18f0-090a-4b01-a615-75cba9c36e82" targetNamespace="http://schemas.microsoft.com/office/2006/metadata/properties" ma:root="true" ma:fieldsID="d3bd8b5ef6a693dd82fc33c29f33c28e" ns3:_="">
    <xsd:import namespace="db6d18f0-090a-4b01-a615-75cba9c36e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d18f0-090a-4b01-a615-75cba9c36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B21F0-95E5-4997-A601-A53B22ACFB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8E10BC-75A4-4699-BA49-8B0514003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d18f0-090a-4b01-a615-75cba9c36e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24A4E8-BF8C-4B8D-89D5-468701745B48}">
  <ds:schemaRefs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db6d18f0-090a-4b01-a615-75cba9c36e8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A9BB507-2063-4BBA-9C8A-FC7DC83A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3</Pages>
  <Words>491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Twardokus Marcin</dc:creator>
  <cp:lastModifiedBy>Katarzyna Dziendziela</cp:lastModifiedBy>
  <cp:revision>2</cp:revision>
  <cp:lastPrinted>2023-02-08T13:31:00Z</cp:lastPrinted>
  <dcterms:created xsi:type="dcterms:W3CDTF">2023-03-28T09:17:00Z</dcterms:created>
  <dcterms:modified xsi:type="dcterms:W3CDTF">2023-03-28T09:17:00Z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0x010100EEA2E0B3BFBB26498C0019E5A5D6184B</vt:lpwstr>
  </property>
</Properties>
</file>