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1E523" w14:textId="46664A46" w:rsidR="00281B0F" w:rsidRPr="00281B0F" w:rsidRDefault="00281B0F" w:rsidP="00335A79">
      <w:pPr>
        <w:autoSpaceDE w:val="0"/>
        <w:autoSpaceDN w:val="0"/>
        <w:adjustRightInd w:val="0"/>
        <w:ind w:left="4956"/>
        <w:contextualSpacing/>
        <w:jc w:val="both"/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</w:pPr>
      <w:r w:rsidRPr="005261AD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 xml:space="preserve">Załącznik nr </w:t>
      </w:r>
      <w:r w:rsidR="00AE10F4" w:rsidRPr="005261AD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>3</w:t>
      </w:r>
      <w:r w:rsidRPr="005261AD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 xml:space="preserve"> </w:t>
      </w:r>
      <w:r w:rsidRPr="00281B0F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 xml:space="preserve">do Zapytania </w:t>
      </w:r>
      <w:r w:rsidR="00E82579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>o</w:t>
      </w:r>
      <w:r w:rsidRPr="00281B0F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>fertowego</w:t>
      </w:r>
    </w:p>
    <w:p w14:paraId="62E03998" w14:textId="77777777" w:rsidR="00281B0F" w:rsidRPr="00281B0F" w:rsidRDefault="00281B0F" w:rsidP="00CE1C27">
      <w:pPr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</w:pPr>
    </w:p>
    <w:p w14:paraId="4F0E59CE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4B2FFE35" w14:textId="5D3AFB8A" w:rsidR="000C3AF6" w:rsidRDefault="000C3AF6" w:rsidP="000C3AF6">
      <w:pPr>
        <w:ind w:firstLine="708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odpowiedzi na </w:t>
      </w:r>
      <w:r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>Zapytanie ofertowe</w:t>
      </w:r>
      <w:r w:rsidRPr="00281B0F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 na </w:t>
      </w:r>
      <w:bookmarkStart w:id="0" w:name="_Hlk126673000"/>
      <w:r w:rsidRPr="0076340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Wykonanie i wdrożenie aplikacji mobilnej dot. ścieżki edukacyjnej w Dolinie Zajęczej na terenie Trójmiejskiego Parku Krajobrazowego</w:t>
      </w:r>
      <w:bookmarkEnd w:id="0"/>
      <w:r w:rsidRPr="0076340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63407">
        <w:rPr>
          <w:rFonts w:asciiTheme="minorHAnsi" w:hAnsiTheme="minorHAnsi" w:cstheme="minorHAnsi"/>
          <w:b/>
          <w:sz w:val="22"/>
          <w:szCs w:val="22"/>
        </w:rPr>
        <w:br/>
      </w:r>
      <w:r w:rsidRPr="00763407">
        <w:rPr>
          <w:rFonts w:asciiTheme="minorHAnsi" w:hAnsiTheme="minorHAnsi" w:cstheme="minorHAnsi"/>
          <w:sz w:val="22"/>
          <w:szCs w:val="22"/>
        </w:rPr>
        <w:t>dla Pomorskiego Zespołu Parków Krajobrazowych w Słupsku</w:t>
      </w:r>
      <w:r w:rsidRPr="00281B0F">
        <w:rPr>
          <w:rFonts w:asciiTheme="minorHAnsi" w:hAnsiTheme="minorHAnsi" w:cstheme="minorHAnsi"/>
          <w:sz w:val="22"/>
          <w:szCs w:val="22"/>
        </w:rPr>
        <w:t xml:space="preserve">, </w:t>
      </w:r>
      <w:r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realizowanego w ramach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przedsięwzięcia grantowego „Trójmiejski Park Krajobrazowy” - Dostępny Park Przyrodniczy w ramach projektu „Obszar chroniony, obszar dostępny” finansowanego przez Państwowy Fundusz Rehabilitacji Osób Niepełnosprawnych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>w ramach Działania 4.3 Programu Operacyjnego Wiedza Edukacja Rozwój 2014-2020, niniejszym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przedstawiam</w:t>
      </w:r>
      <w:r w:rsidRPr="00750FC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</w:p>
    <w:p w14:paraId="61B97247" w14:textId="77777777" w:rsidR="00301F2D" w:rsidRDefault="00301F2D" w:rsidP="00301F2D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1420BD73" w14:textId="3CD1B581" w:rsidR="00301F2D" w:rsidRDefault="00301F2D" w:rsidP="00301F2D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WYKAZ WYKONANYCH USŁUG</w:t>
      </w:r>
    </w:p>
    <w:p w14:paraId="681A11F6" w14:textId="77777777" w:rsidR="000C3AF6" w:rsidRDefault="000C3AF6" w:rsidP="000041A8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tbl>
      <w:tblPr>
        <w:tblW w:w="74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331"/>
        <w:gridCol w:w="1302"/>
        <w:gridCol w:w="1520"/>
        <w:gridCol w:w="1485"/>
        <w:gridCol w:w="1334"/>
      </w:tblGrid>
      <w:tr w:rsidR="005261AD" w:rsidRPr="00281B0F" w14:paraId="07DC8A70" w14:textId="77777777" w:rsidTr="00F42F8E">
        <w:trPr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133B12F1" w14:textId="77777777" w:rsidR="005261AD" w:rsidRDefault="005261AD" w:rsidP="00F42F8E">
            <w:pPr>
              <w:pStyle w:val="Text1"/>
              <w:spacing w:before="0" w:after="0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1331" w:type="dxa"/>
            <w:shd w:val="clear" w:color="auto" w:fill="F2F2F2" w:themeFill="background1" w:themeFillShade="F2"/>
            <w:vAlign w:val="center"/>
          </w:tcPr>
          <w:p w14:paraId="5C525F4C" w14:textId="77777777" w:rsidR="005261AD" w:rsidRPr="00281B0F" w:rsidRDefault="005261AD" w:rsidP="00F42F8E">
            <w:pPr>
              <w:pStyle w:val="Text1"/>
              <w:spacing w:before="0" w:after="0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Nazwa usługi (krótki opis aplikacji)</w:t>
            </w:r>
          </w:p>
        </w:tc>
        <w:tc>
          <w:tcPr>
            <w:tcW w:w="1302" w:type="dxa"/>
            <w:shd w:val="clear" w:color="auto" w:fill="F2F2F2" w:themeFill="background1" w:themeFillShade="F2"/>
            <w:vAlign w:val="center"/>
          </w:tcPr>
          <w:p w14:paraId="5F1EDCD8" w14:textId="77777777" w:rsidR="005261AD" w:rsidRPr="005261AD" w:rsidRDefault="005261AD" w:rsidP="00F42F8E">
            <w:pPr>
              <w:pStyle w:val="Text1"/>
              <w:spacing w:before="0" w:after="0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261AD">
              <w:rPr>
                <w:rFonts w:asciiTheme="minorHAnsi" w:hAnsiTheme="minorHAnsi" w:cstheme="minorHAnsi"/>
                <w:b/>
                <w:sz w:val="18"/>
                <w:szCs w:val="18"/>
              </w:rPr>
              <w:t>Adres aplika</w:t>
            </w:r>
            <w:bookmarkStart w:id="1" w:name="_GoBack"/>
            <w:bookmarkEnd w:id="1"/>
            <w:r w:rsidRPr="005261AD">
              <w:rPr>
                <w:rFonts w:asciiTheme="minorHAnsi" w:hAnsiTheme="minorHAnsi" w:cstheme="minorHAnsi"/>
                <w:b/>
                <w:sz w:val="18"/>
                <w:szCs w:val="18"/>
              </w:rPr>
              <w:t>cji</w:t>
            </w:r>
          </w:p>
        </w:tc>
        <w:tc>
          <w:tcPr>
            <w:tcW w:w="1520" w:type="dxa"/>
            <w:shd w:val="clear" w:color="auto" w:fill="F2F2F2" w:themeFill="background1" w:themeFillShade="F2"/>
            <w:vAlign w:val="center"/>
          </w:tcPr>
          <w:p w14:paraId="3E0B3C6F" w14:textId="77777777" w:rsidR="005261AD" w:rsidRPr="005261AD" w:rsidRDefault="005261AD" w:rsidP="00F42F8E">
            <w:pPr>
              <w:pStyle w:val="Text1"/>
              <w:spacing w:before="0" w:after="0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261AD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Wartość usługi </w:t>
            </w:r>
            <w:r w:rsidRPr="005261AD">
              <w:rPr>
                <w:rFonts w:asciiTheme="minorHAnsi" w:hAnsiTheme="minorHAnsi" w:cstheme="minorHAnsi"/>
                <w:sz w:val="18"/>
                <w:szCs w:val="18"/>
              </w:rPr>
              <w:t>[brutto]</w:t>
            </w:r>
          </w:p>
        </w:tc>
        <w:tc>
          <w:tcPr>
            <w:tcW w:w="1485" w:type="dxa"/>
            <w:shd w:val="clear" w:color="auto" w:fill="F2F2F2" w:themeFill="background1" w:themeFillShade="F2"/>
            <w:vAlign w:val="center"/>
          </w:tcPr>
          <w:p w14:paraId="501A52BA" w14:textId="77777777" w:rsidR="005261AD" w:rsidRPr="005261AD" w:rsidRDefault="005261AD" w:rsidP="00F42F8E">
            <w:pPr>
              <w:pStyle w:val="Text1"/>
              <w:spacing w:before="0" w:after="0"/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261AD">
              <w:rPr>
                <w:rFonts w:asciiTheme="minorHAnsi" w:hAnsiTheme="minorHAnsi" w:cstheme="minorHAnsi"/>
                <w:b/>
                <w:sz w:val="18"/>
                <w:szCs w:val="18"/>
              </w:rPr>
              <w:t>Data rozpoczęcia/ Data zakończenia</w:t>
            </w:r>
          </w:p>
        </w:tc>
        <w:tc>
          <w:tcPr>
            <w:tcW w:w="1334" w:type="dxa"/>
            <w:shd w:val="clear" w:color="auto" w:fill="F2F2F2" w:themeFill="background1" w:themeFillShade="F2"/>
            <w:vAlign w:val="center"/>
          </w:tcPr>
          <w:p w14:paraId="1CE492B2" w14:textId="77777777" w:rsidR="005261AD" w:rsidRDefault="005261AD" w:rsidP="00F42F8E">
            <w:pPr>
              <w:pStyle w:val="Text1"/>
              <w:spacing w:before="0" w:after="0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Nazwa podmiotu dla którego usługę wykonano</w:t>
            </w:r>
          </w:p>
        </w:tc>
      </w:tr>
      <w:tr w:rsidR="005261AD" w:rsidRPr="00281B0F" w14:paraId="392A2038" w14:textId="77777777" w:rsidTr="00F42F8E">
        <w:trPr>
          <w:trHeight w:val="632"/>
          <w:jc w:val="center"/>
        </w:trPr>
        <w:tc>
          <w:tcPr>
            <w:tcW w:w="469" w:type="dxa"/>
          </w:tcPr>
          <w:p w14:paraId="32B7A103" w14:textId="77777777" w:rsidR="005261AD" w:rsidRPr="006A28FC" w:rsidRDefault="005261AD" w:rsidP="005261AD">
            <w:pPr>
              <w:pStyle w:val="Akapitzlist"/>
              <w:numPr>
                <w:ilvl w:val="0"/>
                <w:numId w:val="54"/>
              </w:numPr>
              <w:tabs>
                <w:tab w:val="left" w:leader="dot" w:pos="9072"/>
              </w:tabs>
              <w:ind w:right="179"/>
              <w:jc w:val="both"/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1331" w:type="dxa"/>
            <w:shd w:val="clear" w:color="auto" w:fill="auto"/>
          </w:tcPr>
          <w:p w14:paraId="49A8BE04" w14:textId="77777777" w:rsidR="005261AD" w:rsidRPr="00301F2D" w:rsidRDefault="005261AD" w:rsidP="00F42F8E">
            <w:pPr>
              <w:tabs>
                <w:tab w:val="left" w:leader="dot" w:pos="9072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02" w:type="dxa"/>
          </w:tcPr>
          <w:p w14:paraId="698E75B2" w14:textId="77777777" w:rsidR="005261AD" w:rsidRPr="00301F2D" w:rsidRDefault="005261AD" w:rsidP="00F42F8E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20" w:type="dxa"/>
            <w:shd w:val="clear" w:color="auto" w:fill="auto"/>
          </w:tcPr>
          <w:p w14:paraId="19460A21" w14:textId="77777777" w:rsidR="005261AD" w:rsidRPr="00301F2D" w:rsidRDefault="005261AD" w:rsidP="00F42F8E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85" w:type="dxa"/>
          </w:tcPr>
          <w:p w14:paraId="2EFF4D03" w14:textId="77777777" w:rsidR="005261AD" w:rsidRPr="00301F2D" w:rsidRDefault="005261AD" w:rsidP="00F42F8E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34" w:type="dxa"/>
          </w:tcPr>
          <w:p w14:paraId="133A2856" w14:textId="77777777" w:rsidR="005261AD" w:rsidRPr="00301F2D" w:rsidRDefault="005261AD" w:rsidP="00F42F8E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5261AD" w:rsidRPr="00281B0F" w14:paraId="3B18FD0A" w14:textId="77777777" w:rsidTr="00F42F8E">
        <w:trPr>
          <w:trHeight w:val="726"/>
          <w:jc w:val="center"/>
        </w:trPr>
        <w:tc>
          <w:tcPr>
            <w:tcW w:w="469" w:type="dxa"/>
          </w:tcPr>
          <w:p w14:paraId="2022C7EE" w14:textId="77777777" w:rsidR="005261AD" w:rsidRPr="00281B0F" w:rsidRDefault="005261AD" w:rsidP="005261AD">
            <w:pPr>
              <w:pStyle w:val="Text1"/>
              <w:numPr>
                <w:ilvl w:val="0"/>
                <w:numId w:val="54"/>
              </w:numPr>
              <w:ind w:left="306" w:right="179" w:hanging="284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31" w:type="dxa"/>
            <w:shd w:val="clear" w:color="auto" w:fill="auto"/>
          </w:tcPr>
          <w:p w14:paraId="715CC927" w14:textId="77777777" w:rsidR="005261AD" w:rsidRPr="00301F2D" w:rsidRDefault="005261AD" w:rsidP="00F42F8E">
            <w:pPr>
              <w:tabs>
                <w:tab w:val="left" w:leader="dot" w:pos="9072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F9DD941" w14:textId="77777777" w:rsidR="005261AD" w:rsidRPr="00301F2D" w:rsidRDefault="005261AD" w:rsidP="00F42F8E">
            <w:pPr>
              <w:tabs>
                <w:tab w:val="left" w:leader="dot" w:pos="9072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20" w:type="dxa"/>
            <w:shd w:val="clear" w:color="auto" w:fill="auto"/>
          </w:tcPr>
          <w:p w14:paraId="35A43E4C" w14:textId="77777777" w:rsidR="005261AD" w:rsidRPr="00301F2D" w:rsidRDefault="005261AD" w:rsidP="00F42F8E">
            <w:pPr>
              <w:tabs>
                <w:tab w:val="left" w:leader="dot" w:pos="9072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85" w:type="dxa"/>
          </w:tcPr>
          <w:p w14:paraId="78F6BF79" w14:textId="77777777" w:rsidR="005261AD" w:rsidRPr="00301F2D" w:rsidRDefault="005261AD" w:rsidP="00F42F8E">
            <w:pPr>
              <w:tabs>
                <w:tab w:val="left" w:leader="dot" w:pos="9072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34" w:type="dxa"/>
          </w:tcPr>
          <w:p w14:paraId="2D1C8B4E" w14:textId="77777777" w:rsidR="005261AD" w:rsidRPr="00301F2D" w:rsidRDefault="005261AD" w:rsidP="00F42F8E">
            <w:pPr>
              <w:tabs>
                <w:tab w:val="left" w:leader="dot" w:pos="9072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5261AD" w:rsidRPr="00281B0F" w14:paraId="3867638E" w14:textId="77777777" w:rsidTr="00F42F8E">
        <w:trPr>
          <w:trHeight w:val="691"/>
          <w:jc w:val="center"/>
        </w:trPr>
        <w:tc>
          <w:tcPr>
            <w:tcW w:w="469" w:type="dxa"/>
          </w:tcPr>
          <w:p w14:paraId="48B029F8" w14:textId="77777777" w:rsidR="005261AD" w:rsidRPr="00281B0F" w:rsidRDefault="005261AD" w:rsidP="005261AD">
            <w:pPr>
              <w:pStyle w:val="Text1"/>
              <w:numPr>
                <w:ilvl w:val="0"/>
                <w:numId w:val="54"/>
              </w:numPr>
              <w:ind w:left="306" w:right="179" w:hanging="284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de-DE"/>
              </w:rPr>
            </w:pPr>
          </w:p>
        </w:tc>
        <w:tc>
          <w:tcPr>
            <w:tcW w:w="1331" w:type="dxa"/>
            <w:shd w:val="clear" w:color="auto" w:fill="auto"/>
          </w:tcPr>
          <w:p w14:paraId="2946F7EC" w14:textId="77777777" w:rsidR="005261AD" w:rsidRPr="00301F2D" w:rsidRDefault="005261AD" w:rsidP="00F42F8E">
            <w:pPr>
              <w:tabs>
                <w:tab w:val="left" w:leader="dot" w:pos="9072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02" w:type="dxa"/>
          </w:tcPr>
          <w:p w14:paraId="22A1D0A2" w14:textId="77777777" w:rsidR="005261AD" w:rsidRPr="00301F2D" w:rsidRDefault="005261AD" w:rsidP="00F42F8E">
            <w:pPr>
              <w:tabs>
                <w:tab w:val="left" w:leader="dot" w:pos="9072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20" w:type="dxa"/>
            <w:shd w:val="clear" w:color="auto" w:fill="auto"/>
          </w:tcPr>
          <w:p w14:paraId="34CD9DA9" w14:textId="77777777" w:rsidR="005261AD" w:rsidRPr="00301F2D" w:rsidRDefault="005261AD" w:rsidP="00F42F8E">
            <w:pPr>
              <w:tabs>
                <w:tab w:val="left" w:leader="dot" w:pos="9072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85" w:type="dxa"/>
          </w:tcPr>
          <w:p w14:paraId="4F2628D2" w14:textId="77777777" w:rsidR="005261AD" w:rsidRPr="00301F2D" w:rsidRDefault="005261AD" w:rsidP="00F42F8E">
            <w:pPr>
              <w:tabs>
                <w:tab w:val="left" w:leader="dot" w:pos="9072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34" w:type="dxa"/>
          </w:tcPr>
          <w:p w14:paraId="05F8E49F" w14:textId="77777777" w:rsidR="005261AD" w:rsidRPr="00301F2D" w:rsidRDefault="005261AD" w:rsidP="00F42F8E">
            <w:pPr>
              <w:tabs>
                <w:tab w:val="left" w:leader="dot" w:pos="9072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5261AD" w:rsidRPr="00281B0F" w14:paraId="6E186506" w14:textId="77777777" w:rsidTr="00F42F8E">
        <w:trPr>
          <w:trHeight w:val="817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1679" w14:textId="77777777" w:rsidR="005261AD" w:rsidRPr="00281B0F" w:rsidRDefault="005261AD" w:rsidP="005261AD">
            <w:pPr>
              <w:pStyle w:val="Text1"/>
              <w:numPr>
                <w:ilvl w:val="0"/>
                <w:numId w:val="54"/>
              </w:numPr>
              <w:ind w:left="306" w:right="179" w:hanging="284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22A3" w14:textId="77777777" w:rsidR="005261AD" w:rsidRPr="00301F2D" w:rsidRDefault="005261AD" w:rsidP="00F42F8E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724D" w14:textId="77777777" w:rsidR="005261AD" w:rsidRPr="00301F2D" w:rsidRDefault="005261AD" w:rsidP="00F42F8E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8B875" w14:textId="77777777" w:rsidR="005261AD" w:rsidRPr="00301F2D" w:rsidRDefault="005261AD" w:rsidP="00F42F8E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4698" w14:textId="77777777" w:rsidR="005261AD" w:rsidRPr="00301F2D" w:rsidRDefault="005261AD" w:rsidP="00F42F8E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0E89" w14:textId="77777777" w:rsidR="005261AD" w:rsidRPr="00301F2D" w:rsidRDefault="005261AD" w:rsidP="00F42F8E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</w:tbl>
    <w:p w14:paraId="0790E030" w14:textId="6FC49635" w:rsidR="00281B0F" w:rsidRDefault="00281B0F" w:rsidP="00CE1C27">
      <w:pPr>
        <w:tabs>
          <w:tab w:val="center" w:pos="4536"/>
          <w:tab w:val="right" w:pos="9072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BF54C1B" w14:textId="77777777" w:rsidR="00281B0F" w:rsidRPr="00281B0F" w:rsidRDefault="00281B0F" w:rsidP="00CE1C27">
      <w:pPr>
        <w:tabs>
          <w:tab w:val="center" w:pos="4536"/>
          <w:tab w:val="right" w:pos="9072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BFA5614" w14:textId="77777777" w:rsidR="00B9407D" w:rsidRDefault="00B9407D" w:rsidP="00B9407D">
      <w:pPr>
        <w:ind w:firstLine="708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3DB73FC" w14:textId="05862D0A" w:rsidR="00281B0F" w:rsidRDefault="006A28FC" w:rsidP="00CD76AF">
      <w:pPr>
        <w:autoSpaceDE w:val="0"/>
        <w:autoSpaceDN w:val="0"/>
        <w:spacing w:line="276" w:lineRule="auto"/>
        <w:ind w:left="14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A28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</w:t>
      </w:r>
      <w:r w:rsidR="006A0D5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Ś</w:t>
      </w:r>
      <w:r w:rsidRPr="006A28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WIADCZAM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Y</w:t>
      </w:r>
      <w:r w:rsidRPr="006A28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, ŻE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5E662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5E6623" w:rsidRPr="004D1688">
        <w:rPr>
          <w:rFonts w:asciiTheme="minorHAnsi" w:hAnsiTheme="minorHAnsi" w:cstheme="minorHAnsi"/>
          <w:color w:val="000000" w:themeColor="text1"/>
          <w:sz w:val="22"/>
          <w:szCs w:val="22"/>
        </w:rPr>
        <w:t>spełniam</w:t>
      </w:r>
      <w:r w:rsidR="00CD76AF"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  <w:r w:rsidR="005E6623" w:rsidRPr="004D168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warunek wymieniony w Rozdziale V pkt </w:t>
      </w:r>
      <w:r w:rsidR="00992C04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="005E6623" w:rsidRPr="004D168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2 </w:t>
      </w:r>
      <w:r w:rsidR="00992C04">
        <w:rPr>
          <w:rFonts w:asciiTheme="minorHAnsi" w:hAnsiTheme="minorHAnsi" w:cstheme="minorHAnsi"/>
          <w:color w:val="000000" w:themeColor="text1"/>
          <w:sz w:val="22"/>
          <w:szCs w:val="22"/>
        </w:rPr>
        <w:t>Zapytania ofertowego</w:t>
      </w:r>
      <w:r w:rsidR="00992C04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="00CD76AF">
        <w:rPr>
          <w:rFonts w:asciiTheme="minorHAnsi" w:hAnsiTheme="minorHAnsi" w:cstheme="minorHAnsi"/>
          <w:color w:val="000000" w:themeColor="text1"/>
          <w:sz w:val="22"/>
          <w:szCs w:val="22"/>
        </w:rPr>
        <w:t>i załączamy następujące dokumenty:</w:t>
      </w:r>
    </w:p>
    <w:p w14:paraId="0F183CFC" w14:textId="48535281" w:rsidR="00CD76AF" w:rsidRDefault="00CD76AF" w:rsidP="00CD76AF">
      <w:pPr>
        <w:pStyle w:val="Akapitzlist"/>
        <w:numPr>
          <w:ilvl w:val="0"/>
          <w:numId w:val="53"/>
        </w:numPr>
        <w:autoSpaceDE w:val="0"/>
        <w:autoSpaceDN w:val="0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…………….</w:t>
      </w:r>
    </w:p>
    <w:p w14:paraId="3F91031E" w14:textId="270E7518" w:rsidR="00CD76AF" w:rsidRDefault="00CD76AF" w:rsidP="00CD76AF">
      <w:pPr>
        <w:pStyle w:val="Akapitzlist"/>
        <w:numPr>
          <w:ilvl w:val="0"/>
          <w:numId w:val="53"/>
        </w:numPr>
        <w:autoSpaceDE w:val="0"/>
        <w:autoSpaceDN w:val="0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…………….</w:t>
      </w:r>
    </w:p>
    <w:p w14:paraId="55D6849A" w14:textId="4C0251B3" w:rsidR="00CD76AF" w:rsidRDefault="00CD76AF" w:rsidP="00CD76AF">
      <w:pPr>
        <w:pStyle w:val="Akapitzlist"/>
        <w:numPr>
          <w:ilvl w:val="0"/>
          <w:numId w:val="53"/>
        </w:numPr>
        <w:autoSpaceDE w:val="0"/>
        <w:autoSpaceDN w:val="0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…………….</w:t>
      </w:r>
    </w:p>
    <w:p w14:paraId="10052602" w14:textId="79647F2E" w:rsidR="00A97E22" w:rsidRPr="00CD76AF" w:rsidRDefault="00A97E22" w:rsidP="00CD76AF">
      <w:pPr>
        <w:pStyle w:val="Akapitzlist"/>
        <w:numPr>
          <w:ilvl w:val="0"/>
          <w:numId w:val="53"/>
        </w:numPr>
        <w:autoSpaceDE w:val="0"/>
        <w:autoSpaceDN w:val="0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…………….</w:t>
      </w:r>
    </w:p>
    <w:p w14:paraId="6FA10C84" w14:textId="106A25CF" w:rsidR="00B42D96" w:rsidRDefault="00B42D96" w:rsidP="00B42D96">
      <w:pPr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339216F" w14:textId="51C471BF" w:rsidR="00B42D96" w:rsidRDefault="00B42D96" w:rsidP="00B42D96">
      <w:pPr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84C7EBB" w14:textId="29A6BDAD" w:rsidR="00B42D96" w:rsidRDefault="00B42D96" w:rsidP="00B42D96">
      <w:pPr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CC7657E" w14:textId="3F920BCE" w:rsidR="00B42D96" w:rsidRDefault="00B42D96" w:rsidP="00B42D96">
      <w:pPr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0DBBA12" w14:textId="687E3561" w:rsidR="0051224B" w:rsidRDefault="0051224B" w:rsidP="00B42D96">
      <w:pPr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CD2B935" w14:textId="4B180078" w:rsidR="0051224B" w:rsidRDefault="0051224B" w:rsidP="00B42D96">
      <w:pPr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1FD8D3B" w14:textId="77777777" w:rsidR="0051224B" w:rsidRDefault="0051224B" w:rsidP="00B42D96">
      <w:pPr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AC7ED15" w14:textId="77777777" w:rsidR="00B42D96" w:rsidRPr="00281B0F" w:rsidRDefault="00B42D96" w:rsidP="00B42D96">
      <w:pPr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1224B" w14:paraId="4CCBC003" w14:textId="77777777" w:rsidTr="00327666">
        <w:tc>
          <w:tcPr>
            <w:tcW w:w="4530" w:type="dxa"/>
          </w:tcPr>
          <w:p w14:paraId="7EFD1A44" w14:textId="77777777" w:rsidR="0051224B" w:rsidRPr="00AB0A3B" w:rsidRDefault="0051224B" w:rsidP="00327666">
            <w:pPr>
              <w:tabs>
                <w:tab w:val="left" w:pos="1800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B0A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.................................., dnia ......................</w:t>
            </w:r>
          </w:p>
          <w:p w14:paraId="4EE5A514" w14:textId="77777777" w:rsidR="0051224B" w:rsidRDefault="0051224B" w:rsidP="00327666">
            <w:pPr>
              <w:tabs>
                <w:tab w:val="left" w:pos="1800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530" w:type="dxa"/>
          </w:tcPr>
          <w:p w14:paraId="5AFACC34" w14:textId="77777777" w:rsidR="0051224B" w:rsidRPr="00AB0A3B" w:rsidRDefault="0051224B" w:rsidP="00327666">
            <w:pPr>
              <w:tabs>
                <w:tab w:val="left" w:pos="5740"/>
              </w:tabs>
              <w:jc w:val="right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AB0A3B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……………………………………………………….</w:t>
            </w:r>
          </w:p>
          <w:p w14:paraId="6278BBDC" w14:textId="77777777" w:rsidR="0051224B" w:rsidRPr="00AB0A3B" w:rsidRDefault="0051224B" w:rsidP="00327666">
            <w:pPr>
              <w:tabs>
                <w:tab w:val="left" w:pos="5740"/>
              </w:tabs>
              <w:jc w:val="right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AB0A3B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(podpis osoby upoważnionej do reprezentacji)</w:t>
            </w:r>
          </w:p>
        </w:tc>
      </w:tr>
    </w:tbl>
    <w:p w14:paraId="70809B90" w14:textId="66591BE8" w:rsidR="00335A79" w:rsidRPr="00894DDD" w:rsidRDefault="00335A79" w:rsidP="00CE1C27">
      <w:pPr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sectPr w:rsidR="00335A79" w:rsidRPr="00894DDD" w:rsidSect="004D1688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69" w:right="1418" w:bottom="1418" w:left="1418" w:header="142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96846" w14:textId="77777777" w:rsidR="008E422E" w:rsidRDefault="008E422E">
      <w:r>
        <w:separator/>
      </w:r>
    </w:p>
  </w:endnote>
  <w:endnote w:type="continuationSeparator" w:id="0">
    <w:p w14:paraId="0EF3D256" w14:textId="77777777" w:rsidR="008E422E" w:rsidRDefault="008E4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buntu-Bold"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3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660"/>
      <w:gridCol w:w="1003"/>
      <w:gridCol w:w="802"/>
      <w:gridCol w:w="1509"/>
      <w:gridCol w:w="3519"/>
    </w:tblGrid>
    <w:tr w:rsidR="00750FCD" w14:paraId="55466D9B" w14:textId="77777777" w:rsidTr="008435AB">
      <w:trPr>
        <w:trHeight w:val="993"/>
      </w:trPr>
      <w:tc>
        <w:tcPr>
          <w:tcW w:w="266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571BF58C" w14:textId="77777777" w:rsidR="00750FCD" w:rsidRDefault="00750FCD" w:rsidP="00750FCD">
          <w:pPr>
            <w:pStyle w:val="Stopka"/>
          </w:pPr>
          <w:r>
            <w:rPr>
              <w:noProof/>
            </w:rPr>
            <w:drawing>
              <wp:inline distT="0" distB="0" distL="0" distR="0" wp14:anchorId="09E7AB34" wp14:editId="179F9FD7">
                <wp:extent cx="1552230" cy="821963"/>
                <wp:effectExtent l="0" t="0" r="0" b="0"/>
                <wp:docPr id="7" name="Obraz 19" descr="Logo Państwowego Funduszu Rehabilitacji Osób Niepełnosprawnych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230" cy="821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6A7DA1E" w14:textId="77777777" w:rsidR="00750FCD" w:rsidRDefault="00750FCD" w:rsidP="00750FCD">
          <w:pPr>
            <w:pStyle w:val="Stopka"/>
          </w:pPr>
          <w:r>
            <w:rPr>
              <w:noProof/>
            </w:rPr>
            <w:drawing>
              <wp:inline distT="0" distB="0" distL="0" distR="0" wp14:anchorId="61C3CC8D" wp14:editId="2F8B2812">
                <wp:extent cx="499865" cy="499865"/>
                <wp:effectExtent l="0" t="0" r="0" b="0"/>
                <wp:docPr id="8" name="Obraz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865" cy="49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0679E11" w14:textId="77777777" w:rsidR="00750FCD" w:rsidRDefault="00750FCD" w:rsidP="00750FCD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088D1522" wp14:editId="27705D9E">
                <wp:extent cx="370706" cy="494681"/>
                <wp:effectExtent l="0" t="0" r="0" b="619"/>
                <wp:docPr id="9" name="Obraz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706" cy="494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227E4F8" w14:textId="77777777" w:rsidR="00750FCD" w:rsidRDefault="00750FCD" w:rsidP="00750FCD">
          <w:pPr>
            <w:pStyle w:val="Stopka"/>
          </w:pPr>
          <w:r>
            <w:rPr>
              <w:rFonts w:eastAsia="Ubuntu-Bold" w:cs="Arial"/>
              <w:bCs/>
              <w:sz w:val="16"/>
              <w:szCs w:val="28"/>
              <w:lang w:eastAsia="en-US"/>
            </w:rPr>
            <w:t>„Trójmiejski Park Krajobrazowy – Dostępny Park Przyrodniczy”</w:t>
          </w:r>
        </w:p>
      </w:tc>
      <w:tc>
        <w:tcPr>
          <w:tcW w:w="351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F87BC0F" w14:textId="77777777" w:rsidR="00750FCD" w:rsidRDefault="00750FCD" w:rsidP="00750FCD">
          <w:pPr>
            <w:pStyle w:val="Stopka"/>
            <w:jc w:val="right"/>
          </w:pPr>
          <w:r>
            <w:rPr>
              <w:rFonts w:cs="Arial"/>
              <w:sz w:val="20"/>
              <w:lang w:eastAsia="en-US"/>
            </w:rPr>
            <w:t xml:space="preserve">Strona | </w:t>
          </w:r>
          <w:r>
            <w:rPr>
              <w:rFonts w:cs="Arial"/>
              <w:sz w:val="20"/>
              <w:lang w:eastAsia="en-US"/>
            </w:rPr>
            <w:fldChar w:fldCharType="begin"/>
          </w:r>
          <w:r>
            <w:rPr>
              <w:rFonts w:cs="Arial"/>
              <w:sz w:val="20"/>
              <w:lang w:eastAsia="en-US"/>
            </w:rPr>
            <w:instrText xml:space="preserve"> PAGE </w:instrText>
          </w:r>
          <w:r>
            <w:rPr>
              <w:rFonts w:cs="Arial"/>
              <w:sz w:val="20"/>
              <w:lang w:eastAsia="en-US"/>
            </w:rPr>
            <w:fldChar w:fldCharType="separate"/>
          </w:r>
          <w:r>
            <w:rPr>
              <w:rFonts w:cs="Arial"/>
              <w:sz w:val="20"/>
              <w:lang w:eastAsia="en-US"/>
            </w:rPr>
            <w:t>1</w:t>
          </w:r>
          <w:r>
            <w:rPr>
              <w:rFonts w:cs="Arial"/>
              <w:sz w:val="20"/>
              <w:lang w:eastAsia="en-US"/>
            </w:rPr>
            <w:fldChar w:fldCharType="end"/>
          </w:r>
        </w:p>
      </w:tc>
    </w:tr>
  </w:tbl>
  <w:p w14:paraId="5DC0BD34" w14:textId="5CD7F8FD" w:rsidR="000E140B" w:rsidRPr="00124D4A" w:rsidRDefault="000E140B" w:rsidP="00124D4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974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660"/>
      <w:gridCol w:w="1003"/>
      <w:gridCol w:w="802"/>
      <w:gridCol w:w="1509"/>
    </w:tblGrid>
    <w:tr w:rsidR="00CD76AF" w14:paraId="28BCA21B" w14:textId="77777777" w:rsidTr="00CD76AF">
      <w:trPr>
        <w:trHeight w:val="993"/>
      </w:trPr>
      <w:tc>
        <w:tcPr>
          <w:tcW w:w="266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26B21B80" w14:textId="77777777" w:rsidR="00CD76AF" w:rsidRDefault="00CD76AF" w:rsidP="00750FCD">
          <w:pPr>
            <w:pStyle w:val="Stopka"/>
          </w:pPr>
          <w:bookmarkStart w:id="2" w:name="_Hlk117749056"/>
          <w:r>
            <w:rPr>
              <w:noProof/>
            </w:rPr>
            <w:drawing>
              <wp:inline distT="0" distB="0" distL="0" distR="0" wp14:anchorId="67A3BB86" wp14:editId="0F5DFC18">
                <wp:extent cx="1552230" cy="821963"/>
                <wp:effectExtent l="0" t="0" r="0" b="0"/>
                <wp:docPr id="2" name="Obraz 19" descr="Logo Państwowego Funduszu Rehabilitacji Osób Niepełnosprawnych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230" cy="821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9D5B686" w14:textId="77777777" w:rsidR="00CD76AF" w:rsidRDefault="00CD76AF" w:rsidP="00750FCD">
          <w:pPr>
            <w:pStyle w:val="Stopka"/>
          </w:pPr>
          <w:r>
            <w:rPr>
              <w:noProof/>
            </w:rPr>
            <w:drawing>
              <wp:inline distT="0" distB="0" distL="0" distR="0" wp14:anchorId="239CD43A" wp14:editId="52866EB0">
                <wp:extent cx="499865" cy="499865"/>
                <wp:effectExtent l="0" t="0" r="0" b="0"/>
                <wp:docPr id="5" name="Obraz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865" cy="49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6C7EEEC" w14:textId="77777777" w:rsidR="00CD76AF" w:rsidRDefault="00CD76AF" w:rsidP="00750FCD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0A5149EE" wp14:editId="6B8DE9D4">
                <wp:extent cx="370706" cy="494681"/>
                <wp:effectExtent l="0" t="0" r="0" b="619"/>
                <wp:docPr id="4" name="Obraz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706" cy="494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F25AF13" w14:textId="77777777" w:rsidR="00CD76AF" w:rsidRDefault="00CD76AF" w:rsidP="00750FCD">
          <w:pPr>
            <w:pStyle w:val="Stopka"/>
          </w:pPr>
          <w:r>
            <w:rPr>
              <w:rFonts w:eastAsia="Ubuntu-Bold" w:cs="Arial"/>
              <w:bCs/>
              <w:sz w:val="16"/>
              <w:szCs w:val="28"/>
              <w:lang w:eastAsia="en-US"/>
            </w:rPr>
            <w:t>„Trójmiejski Park Krajobrazowy – Dostępny Park Przyrodniczy”</w:t>
          </w:r>
        </w:p>
      </w:tc>
    </w:tr>
    <w:bookmarkEnd w:id="2"/>
  </w:tbl>
  <w:p w14:paraId="3004B660" w14:textId="79530EEC" w:rsidR="000E140B" w:rsidRPr="00B01F08" w:rsidRDefault="000E140B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E4663" w14:textId="77777777" w:rsidR="008E422E" w:rsidRDefault="008E422E">
      <w:r>
        <w:separator/>
      </w:r>
    </w:p>
  </w:footnote>
  <w:footnote w:type="continuationSeparator" w:id="0">
    <w:p w14:paraId="06EB333F" w14:textId="77777777" w:rsidR="008E422E" w:rsidRDefault="008E4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E059F" w14:textId="3EE98998" w:rsidR="000E140B" w:rsidRDefault="00750FCD">
    <w:pPr>
      <w:pStyle w:val="Nagwek"/>
    </w:pPr>
    <w:r>
      <w:rPr>
        <w:noProof/>
      </w:rPr>
      <w:drawing>
        <wp:inline distT="0" distB="0" distL="0" distR="0" wp14:anchorId="20506769" wp14:editId="03B6CE97">
          <wp:extent cx="5759450" cy="739140"/>
          <wp:effectExtent l="0" t="0" r="0" b="3810"/>
          <wp:docPr id="10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7391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D6907" w14:textId="2C1EC62A" w:rsidR="000E140B" w:rsidRDefault="00750FCD" w:rsidP="004D1688">
    <w:pPr>
      <w:pStyle w:val="Nagwek"/>
      <w:ind w:left="-1134" w:firstLine="1134"/>
      <w:jc w:val="center"/>
    </w:pPr>
    <w:r>
      <w:rPr>
        <w:noProof/>
      </w:rPr>
      <w:drawing>
        <wp:inline distT="0" distB="0" distL="0" distR="0" wp14:anchorId="33A50131" wp14:editId="4C3EE3EB">
          <wp:extent cx="5759450" cy="739140"/>
          <wp:effectExtent l="0" t="0" r="0" b="3810"/>
          <wp:docPr id="1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7391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6"/>
    <w:multiLevelType w:val="multilevel"/>
    <w:tmpl w:val="EEAE2066"/>
    <w:name w:val="WW8Num2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1" w15:restartNumberingAfterBreak="0">
    <w:nsid w:val="0000001A"/>
    <w:multiLevelType w:val="multilevel"/>
    <w:tmpl w:val="4D1EFD8E"/>
    <w:name w:val="WW8Num2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lfaen" w:hAnsi="Sylfaen" w:cs="Times New Roman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4C36097"/>
    <w:multiLevelType w:val="hybridMultilevel"/>
    <w:tmpl w:val="57BEAEB6"/>
    <w:lvl w:ilvl="0" w:tplc="4DE0EE9C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0EE129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u w:val="none"/>
      </w:rPr>
    </w:lvl>
    <w:lvl w:ilvl="3" w:tplc="04150001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03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6E844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8D5E66"/>
    <w:multiLevelType w:val="hybridMultilevel"/>
    <w:tmpl w:val="555C105C"/>
    <w:lvl w:ilvl="0" w:tplc="12C0A8D8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A423092"/>
    <w:multiLevelType w:val="hybridMultilevel"/>
    <w:tmpl w:val="A400423A"/>
    <w:lvl w:ilvl="0" w:tplc="CC58D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B58CA"/>
    <w:multiLevelType w:val="hybridMultilevel"/>
    <w:tmpl w:val="AB789314"/>
    <w:lvl w:ilvl="0" w:tplc="DB18A45C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Theme="minorHAnsi" w:eastAsia="Times New Roman" w:hAnsiTheme="minorHAnsi" w:cs="Times New Roman"/>
        <w:strike w:val="0"/>
      </w:rPr>
    </w:lvl>
    <w:lvl w:ilvl="1" w:tplc="ED6AB670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82847228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069" w:hanging="360"/>
      </w:pPr>
      <w:rPr>
        <w:rFonts w:hint="default"/>
        <w:i w:val="0"/>
        <w:u w:val="none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3B2F72"/>
    <w:multiLevelType w:val="hybridMultilevel"/>
    <w:tmpl w:val="9B0491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CED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0F6971BB"/>
    <w:multiLevelType w:val="hybridMultilevel"/>
    <w:tmpl w:val="0ED43438"/>
    <w:lvl w:ilvl="0" w:tplc="1994A90C">
      <w:start w:val="1"/>
      <w:numFmt w:val="decimal"/>
      <w:lvlText w:val="%1)"/>
      <w:lvlJc w:val="left"/>
      <w:pPr>
        <w:ind w:left="785" w:hanging="360"/>
      </w:pPr>
      <w:rPr>
        <w:rFonts w:ascii="Calibri" w:eastAsia="Calibri" w:hAnsi="Calibri" w:cs="Times New Roman" w:hint="default"/>
        <w:b/>
        <w:color w:val="000000"/>
      </w:r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F84041"/>
    <w:multiLevelType w:val="multilevel"/>
    <w:tmpl w:val="2AC2DF26"/>
    <w:lvl w:ilvl="0">
      <w:start w:val="1"/>
      <w:numFmt w:val="decimal"/>
      <w:pStyle w:val="UmowaNaglowek1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/>
        <w:i w:val="0"/>
        <w:sz w:val="18"/>
      </w:rPr>
    </w:lvl>
    <w:lvl w:ilvl="1">
      <w:start w:val="1"/>
      <w:numFmt w:val="decimal"/>
      <w:pStyle w:val="UmowaStandardowy"/>
      <w:lvlText w:val="%1.%2"/>
      <w:lvlJc w:val="left"/>
      <w:pPr>
        <w:tabs>
          <w:tab w:val="num" w:pos="851"/>
        </w:tabs>
        <w:ind w:left="851" w:hanging="851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9" w15:restartNumberingAfterBreak="0">
    <w:nsid w:val="1B0B38DD"/>
    <w:multiLevelType w:val="hybridMultilevel"/>
    <w:tmpl w:val="D958946E"/>
    <w:lvl w:ilvl="0" w:tplc="DEE4863C">
      <w:start w:val="1"/>
      <w:numFmt w:val="decimal"/>
      <w:lvlText w:val="%1."/>
      <w:lvlJc w:val="right"/>
      <w:pPr>
        <w:ind w:left="360" w:hanging="360"/>
      </w:pPr>
      <w:rPr>
        <w:rFonts w:ascii="Calibri" w:eastAsia="Times New Roman" w:hAnsi="Calibri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5DA6C76">
      <w:start w:val="1"/>
      <w:numFmt w:val="decimal"/>
      <w:lvlText w:val="%3)"/>
      <w:lvlJc w:val="left"/>
      <w:pPr>
        <w:ind w:left="785" w:hanging="360"/>
      </w:pPr>
      <w:rPr>
        <w:rFonts w:hint="default"/>
      </w:rPr>
    </w:lvl>
    <w:lvl w:ilvl="3" w:tplc="C9B48E64">
      <w:start w:val="1"/>
      <w:numFmt w:val="decimal"/>
      <w:lvlText w:val="%4."/>
      <w:lvlJc w:val="left"/>
      <w:pPr>
        <w:ind w:left="360" w:hanging="360"/>
      </w:pPr>
      <w:rPr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D3E07AF"/>
    <w:multiLevelType w:val="hybridMultilevel"/>
    <w:tmpl w:val="35D206CA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BB6465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/>
        <w:color w:val="auto"/>
      </w:rPr>
    </w:lvl>
    <w:lvl w:ilvl="2" w:tplc="A5704E1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Calibri" w:eastAsia="Times New Roman" w:hAnsi="Calibri" w:cs="Arial"/>
        <w:b w:val="0"/>
      </w:rPr>
    </w:lvl>
    <w:lvl w:ilvl="3" w:tplc="C24EB2CA">
      <w:start w:val="1"/>
      <w:numFmt w:val="decimal"/>
      <w:lvlText w:val="%4)"/>
      <w:lvlJc w:val="left"/>
      <w:pPr>
        <w:ind w:left="643" w:hanging="360"/>
      </w:pPr>
      <w:rPr>
        <w:rFonts w:hint="default"/>
        <w:color w:val="000000" w:themeColor="text1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D945BB7"/>
    <w:multiLevelType w:val="hybridMultilevel"/>
    <w:tmpl w:val="8712437E"/>
    <w:lvl w:ilvl="0" w:tplc="D3CCE508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77799"/>
    <w:multiLevelType w:val="hybridMultilevel"/>
    <w:tmpl w:val="44C2435E"/>
    <w:lvl w:ilvl="0" w:tplc="BEB4958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562BF3"/>
    <w:multiLevelType w:val="hybridMultilevel"/>
    <w:tmpl w:val="1562CB48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21480B98"/>
    <w:multiLevelType w:val="hybridMultilevel"/>
    <w:tmpl w:val="5EA66B02"/>
    <w:lvl w:ilvl="0" w:tplc="44584C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E1AABB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</w:rPr>
    </w:lvl>
    <w:lvl w:ilvl="2" w:tplc="FFFFFFFF">
      <w:start w:val="8"/>
      <w:numFmt w:val="upperRoman"/>
      <w:lvlText w:val="%3."/>
      <w:lvlJc w:val="left"/>
      <w:pPr>
        <w:tabs>
          <w:tab w:val="num" w:pos="2340"/>
        </w:tabs>
        <w:ind w:left="3049" w:hanging="1429"/>
      </w:pPr>
      <w:rPr>
        <w:rFonts w:hint="default"/>
        <w:b/>
      </w:rPr>
    </w:lvl>
    <w:lvl w:ilvl="3" w:tplc="FFFFFFFF">
      <w:start w:val="24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2E44180"/>
    <w:multiLevelType w:val="multilevel"/>
    <w:tmpl w:val="288258B0"/>
    <w:name w:val="NumPar"/>
    <w:lvl w:ilvl="0">
      <w:start w:val="1"/>
      <w:numFmt w:val="decimal"/>
      <w:lvlRestart w:val="0"/>
      <w:pStyle w:val="NumPar1"/>
      <w:lvlText w:val="%1)"/>
      <w:lvlJc w:val="left"/>
      <w:pPr>
        <w:tabs>
          <w:tab w:val="num" w:pos="850"/>
        </w:tabs>
        <w:ind w:left="850" w:hanging="850"/>
      </w:pPr>
      <w:rPr>
        <w:rFonts w:ascii="Calibri" w:eastAsia="Calibri" w:hAnsi="Calibri" w:cs="Times New Roman"/>
      </w:rPr>
    </w:lvl>
    <w:lvl w:ilvl="1">
      <w:start w:val="1"/>
      <w:numFmt w:val="decimal"/>
      <w:pStyle w:val="NumPar2"/>
      <w:lvlText w:val="%2)"/>
      <w:lvlJc w:val="left"/>
      <w:pPr>
        <w:ind w:left="927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3BF7EB8"/>
    <w:multiLevelType w:val="hybridMultilevel"/>
    <w:tmpl w:val="3842A5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71870E6"/>
    <w:multiLevelType w:val="multilevel"/>
    <w:tmpl w:val="14102744"/>
    <w:lvl w:ilvl="0">
      <w:start w:val="76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1100" w:hanging="6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abstractNum w:abstractNumId="18" w15:restartNumberingAfterBreak="0">
    <w:nsid w:val="27C2799B"/>
    <w:multiLevelType w:val="hybridMultilevel"/>
    <w:tmpl w:val="AC70F3D6"/>
    <w:lvl w:ilvl="0" w:tplc="3B4AD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DB1103"/>
    <w:multiLevelType w:val="hybridMultilevel"/>
    <w:tmpl w:val="FE20A0CE"/>
    <w:lvl w:ilvl="0" w:tplc="084CB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D67668"/>
    <w:multiLevelType w:val="hybridMultilevel"/>
    <w:tmpl w:val="9E98A2F6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341E2B50"/>
    <w:multiLevelType w:val="hybridMultilevel"/>
    <w:tmpl w:val="1ABC1504"/>
    <w:lvl w:ilvl="0" w:tplc="B23C4B74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4CE6F6E"/>
    <w:multiLevelType w:val="hybridMultilevel"/>
    <w:tmpl w:val="316EA0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044D90"/>
    <w:multiLevelType w:val="multilevel"/>
    <w:tmpl w:val="93324BDE"/>
    <w:lvl w:ilvl="0">
      <w:start w:val="1"/>
      <w:numFmt w:val="lowerLetter"/>
      <w:lvlText w:val="%1)"/>
      <w:lvlJc w:val="left"/>
      <w:rPr>
        <w:rFonts w:ascii="Calibri" w:eastAsia="Calibri" w:hAnsi="Calibri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pPr>
        <w:ind w:left="785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8E84C85"/>
    <w:multiLevelType w:val="hybridMultilevel"/>
    <w:tmpl w:val="44C2435E"/>
    <w:lvl w:ilvl="0" w:tplc="BEB4958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1E47DE"/>
    <w:multiLevelType w:val="hybridMultilevel"/>
    <w:tmpl w:val="A66AB2DE"/>
    <w:lvl w:ilvl="0" w:tplc="60F2859E">
      <w:start w:val="1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FEA31EC">
      <w:start w:val="1"/>
      <w:numFmt w:val="lowerLetter"/>
      <w:lvlText w:val="%3)"/>
      <w:lvlJc w:val="right"/>
      <w:pPr>
        <w:ind w:left="1031" w:hanging="180"/>
      </w:pPr>
      <w:rPr>
        <w:rFonts w:ascii="Times New Roman" w:eastAsia="Times New Roman" w:hAnsi="Times New Roman" w:cs="Times New Roman"/>
      </w:rPr>
    </w:lvl>
    <w:lvl w:ilvl="3" w:tplc="495A63A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96411E"/>
    <w:multiLevelType w:val="hybridMultilevel"/>
    <w:tmpl w:val="0CB0FFE6"/>
    <w:lvl w:ilvl="0" w:tplc="BEFEA996">
      <w:start w:val="1"/>
      <w:numFmt w:val="decimal"/>
      <w:lvlText w:val="%1."/>
      <w:lvlJc w:val="left"/>
      <w:pPr>
        <w:ind w:left="360" w:hanging="360"/>
      </w:pPr>
      <w:rPr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3D733383"/>
    <w:multiLevelType w:val="hybridMultilevel"/>
    <w:tmpl w:val="F9B2B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FF2D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405B1278"/>
    <w:multiLevelType w:val="hybridMultilevel"/>
    <w:tmpl w:val="832A516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C46FA9"/>
    <w:multiLevelType w:val="multilevel"/>
    <w:tmpl w:val="15EC717E"/>
    <w:lvl w:ilvl="0">
      <w:start w:val="1"/>
      <w:numFmt w:val="decimal"/>
      <w:lvlText w:val="%1."/>
      <w:lvlJc w:val="left"/>
      <w:pPr>
        <w:ind w:left="360" w:hanging="360"/>
      </w:pPr>
      <w:rPr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32" w15:restartNumberingAfterBreak="0">
    <w:nsid w:val="40D43A5F"/>
    <w:multiLevelType w:val="hybridMultilevel"/>
    <w:tmpl w:val="04EE72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24F17AA"/>
    <w:multiLevelType w:val="hybridMultilevel"/>
    <w:tmpl w:val="6542102C"/>
    <w:lvl w:ilvl="0" w:tplc="175A2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451A38B2"/>
    <w:multiLevelType w:val="hybridMultilevel"/>
    <w:tmpl w:val="9EC6BDE0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1211" w:hanging="360"/>
      </w:pPr>
      <w:rPr>
        <w:rFonts w:hint="default"/>
        <w:b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 w15:restartNumberingAfterBreak="0">
    <w:nsid w:val="46CA73E4"/>
    <w:multiLevelType w:val="hybridMultilevel"/>
    <w:tmpl w:val="63E23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423F72"/>
    <w:multiLevelType w:val="hybridMultilevel"/>
    <w:tmpl w:val="B67887F4"/>
    <w:lvl w:ilvl="0" w:tplc="0415000F">
      <w:start w:val="1"/>
      <w:numFmt w:val="decimal"/>
      <w:lvlText w:val="%1."/>
      <w:lvlJc w:val="left"/>
      <w:pPr>
        <w:ind w:left="2504" w:hanging="38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3224" w:hanging="360"/>
      </w:pPr>
    </w:lvl>
    <w:lvl w:ilvl="2" w:tplc="0415001B" w:tentative="1">
      <w:start w:val="1"/>
      <w:numFmt w:val="lowerRoman"/>
      <w:lvlText w:val="%3."/>
      <w:lvlJc w:val="right"/>
      <w:pPr>
        <w:ind w:left="3944" w:hanging="180"/>
      </w:pPr>
    </w:lvl>
    <w:lvl w:ilvl="3" w:tplc="0415000F" w:tentative="1">
      <w:start w:val="1"/>
      <w:numFmt w:val="decimal"/>
      <w:lvlText w:val="%4."/>
      <w:lvlJc w:val="left"/>
      <w:pPr>
        <w:ind w:left="4664" w:hanging="360"/>
      </w:pPr>
    </w:lvl>
    <w:lvl w:ilvl="4" w:tplc="04150019" w:tentative="1">
      <w:start w:val="1"/>
      <w:numFmt w:val="lowerLetter"/>
      <w:lvlText w:val="%5."/>
      <w:lvlJc w:val="left"/>
      <w:pPr>
        <w:ind w:left="5384" w:hanging="360"/>
      </w:pPr>
    </w:lvl>
    <w:lvl w:ilvl="5" w:tplc="0415001B" w:tentative="1">
      <w:start w:val="1"/>
      <w:numFmt w:val="lowerRoman"/>
      <w:lvlText w:val="%6."/>
      <w:lvlJc w:val="right"/>
      <w:pPr>
        <w:ind w:left="6104" w:hanging="180"/>
      </w:pPr>
    </w:lvl>
    <w:lvl w:ilvl="6" w:tplc="0415000F" w:tentative="1">
      <w:start w:val="1"/>
      <w:numFmt w:val="decimal"/>
      <w:lvlText w:val="%7."/>
      <w:lvlJc w:val="left"/>
      <w:pPr>
        <w:ind w:left="6824" w:hanging="360"/>
      </w:pPr>
    </w:lvl>
    <w:lvl w:ilvl="7" w:tplc="04150019" w:tentative="1">
      <w:start w:val="1"/>
      <w:numFmt w:val="lowerLetter"/>
      <w:lvlText w:val="%8."/>
      <w:lvlJc w:val="left"/>
      <w:pPr>
        <w:ind w:left="7544" w:hanging="360"/>
      </w:pPr>
    </w:lvl>
    <w:lvl w:ilvl="8" w:tplc="0415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37" w15:restartNumberingAfterBreak="0">
    <w:nsid w:val="48785610"/>
    <w:multiLevelType w:val="hybridMultilevel"/>
    <w:tmpl w:val="1D8875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4D4A4444"/>
    <w:multiLevelType w:val="multilevel"/>
    <w:tmpl w:val="E96A32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95" w:hanging="1800"/>
      </w:pPr>
      <w:rPr>
        <w:rFonts w:hint="default"/>
      </w:rPr>
    </w:lvl>
  </w:abstractNum>
  <w:abstractNum w:abstractNumId="39" w15:restartNumberingAfterBreak="0">
    <w:nsid w:val="4D672ACC"/>
    <w:multiLevelType w:val="hybridMultilevel"/>
    <w:tmpl w:val="A3769388"/>
    <w:lvl w:ilvl="0" w:tplc="1ABA9E48">
      <w:start w:val="10"/>
      <w:numFmt w:val="decimal"/>
      <w:lvlText w:val="%1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2880" w:hanging="36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2AD72D2"/>
    <w:multiLevelType w:val="hybridMultilevel"/>
    <w:tmpl w:val="49D28D60"/>
    <w:lvl w:ilvl="0" w:tplc="37F885B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2C5103C"/>
    <w:multiLevelType w:val="hybridMultilevel"/>
    <w:tmpl w:val="2AC083DC"/>
    <w:lvl w:ilvl="0" w:tplc="D63086BA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="Calibr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58590B37"/>
    <w:multiLevelType w:val="hybridMultilevel"/>
    <w:tmpl w:val="A8AAEE4A"/>
    <w:lvl w:ilvl="0" w:tplc="2F1CB85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3" w15:restartNumberingAfterBreak="0">
    <w:nsid w:val="585F0BC8"/>
    <w:multiLevelType w:val="hybridMultilevel"/>
    <w:tmpl w:val="393C039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59E1503C"/>
    <w:multiLevelType w:val="hybridMultilevel"/>
    <w:tmpl w:val="B7DE6E82"/>
    <w:lvl w:ilvl="0" w:tplc="EB78E73C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i w:val="0"/>
        <w:strike w:val="0"/>
      </w:rPr>
    </w:lvl>
    <w:lvl w:ilvl="1" w:tplc="ED6AB670">
      <w:start w:val="2"/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EEC20EDA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353" w:hanging="360"/>
      </w:pPr>
      <w:rPr>
        <w:rFonts w:hint="default"/>
        <w:i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5D5F5A5A"/>
    <w:multiLevelType w:val="hybridMultilevel"/>
    <w:tmpl w:val="5A40A66E"/>
    <w:lvl w:ilvl="0" w:tplc="4C44606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 w15:restartNumberingAfterBreak="0">
    <w:nsid w:val="5D7C21C0"/>
    <w:multiLevelType w:val="hybridMultilevel"/>
    <w:tmpl w:val="E3BE943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5F047080"/>
    <w:multiLevelType w:val="hybridMultilevel"/>
    <w:tmpl w:val="D068E154"/>
    <w:lvl w:ilvl="0" w:tplc="EAA2DB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3806A14"/>
    <w:multiLevelType w:val="multilevel"/>
    <w:tmpl w:val="ECBC7A3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9" w15:restartNumberingAfterBreak="0">
    <w:nsid w:val="67770DCA"/>
    <w:multiLevelType w:val="hybridMultilevel"/>
    <w:tmpl w:val="4A726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4B3502A"/>
    <w:multiLevelType w:val="hybridMultilevel"/>
    <w:tmpl w:val="6FEC2E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5CB4730"/>
    <w:multiLevelType w:val="multilevel"/>
    <w:tmpl w:val="49DA8D5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52" w15:restartNumberingAfterBreak="0">
    <w:nsid w:val="7F716DF3"/>
    <w:multiLevelType w:val="hybridMultilevel"/>
    <w:tmpl w:val="9EC09458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47"/>
  </w:num>
  <w:num w:numId="2">
    <w:abstractNumId w:val="28"/>
  </w:num>
  <w:num w:numId="3">
    <w:abstractNumId w:val="7"/>
  </w:num>
  <w:num w:numId="4">
    <w:abstractNumId w:val="5"/>
  </w:num>
  <w:num w:numId="5">
    <w:abstractNumId w:val="19"/>
  </w:num>
  <w:num w:numId="6">
    <w:abstractNumId w:val="4"/>
  </w:num>
  <w:num w:numId="7">
    <w:abstractNumId w:val="2"/>
  </w:num>
  <w:num w:numId="8">
    <w:abstractNumId w:val="39"/>
  </w:num>
  <w:num w:numId="9">
    <w:abstractNumId w:val="44"/>
  </w:num>
  <w:num w:numId="10">
    <w:abstractNumId w:val="0"/>
  </w:num>
  <w:num w:numId="11">
    <w:abstractNumId w:val="21"/>
  </w:num>
  <w:num w:numId="12">
    <w:abstractNumId w:val="40"/>
  </w:num>
  <w:num w:numId="13">
    <w:abstractNumId w:val="1"/>
  </w:num>
  <w:num w:numId="14">
    <w:abstractNumId w:val="18"/>
  </w:num>
  <w:num w:numId="15">
    <w:abstractNumId w:val="34"/>
  </w:num>
  <w:num w:numId="16">
    <w:abstractNumId w:val="16"/>
  </w:num>
  <w:num w:numId="17">
    <w:abstractNumId w:val="30"/>
  </w:num>
  <w:num w:numId="18">
    <w:abstractNumId w:val="25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41"/>
  </w:num>
  <w:num w:numId="23">
    <w:abstractNumId w:val="43"/>
  </w:num>
  <w:num w:numId="24">
    <w:abstractNumId w:val="10"/>
  </w:num>
  <w:num w:numId="25">
    <w:abstractNumId w:val="15"/>
  </w:num>
  <w:num w:numId="26">
    <w:abstractNumId w:val="27"/>
  </w:num>
  <w:num w:numId="27">
    <w:abstractNumId w:val="45"/>
  </w:num>
  <w:num w:numId="28">
    <w:abstractNumId w:val="36"/>
  </w:num>
  <w:num w:numId="29">
    <w:abstractNumId w:val="26"/>
  </w:num>
  <w:num w:numId="30">
    <w:abstractNumId w:val="48"/>
  </w:num>
  <w:num w:numId="31">
    <w:abstractNumId w:val="6"/>
  </w:num>
  <w:num w:numId="32">
    <w:abstractNumId w:val="23"/>
  </w:num>
  <w:num w:numId="33">
    <w:abstractNumId w:val="38"/>
  </w:num>
  <w:num w:numId="34">
    <w:abstractNumId w:val="29"/>
  </w:num>
  <w:num w:numId="35">
    <w:abstractNumId w:val="46"/>
  </w:num>
  <w:num w:numId="36">
    <w:abstractNumId w:val="35"/>
  </w:num>
  <w:num w:numId="37">
    <w:abstractNumId w:val="13"/>
  </w:num>
  <w:num w:numId="38">
    <w:abstractNumId w:val="37"/>
  </w:num>
  <w:num w:numId="39">
    <w:abstractNumId w:val="52"/>
  </w:num>
  <w:num w:numId="40">
    <w:abstractNumId w:val="11"/>
  </w:num>
  <w:num w:numId="41">
    <w:abstractNumId w:val="17"/>
  </w:num>
  <w:num w:numId="42">
    <w:abstractNumId w:val="33"/>
  </w:num>
  <w:num w:numId="43">
    <w:abstractNumId w:val="14"/>
  </w:num>
  <w:num w:numId="44">
    <w:abstractNumId w:val="50"/>
  </w:num>
  <w:num w:numId="45">
    <w:abstractNumId w:val="51"/>
  </w:num>
  <w:num w:numId="46">
    <w:abstractNumId w:val="20"/>
  </w:num>
  <w:num w:numId="47">
    <w:abstractNumId w:val="31"/>
  </w:num>
  <w:num w:numId="48">
    <w:abstractNumId w:val="49"/>
  </w:num>
  <w:num w:numId="49">
    <w:abstractNumId w:val="22"/>
  </w:num>
  <w:num w:numId="50">
    <w:abstractNumId w:val="32"/>
  </w:num>
  <w:num w:numId="5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2"/>
  </w:num>
  <w:num w:numId="53">
    <w:abstractNumId w:val="3"/>
  </w:num>
  <w:num w:numId="54">
    <w:abstractNumId w:val="24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D37"/>
    <w:rsid w:val="000041A8"/>
    <w:rsid w:val="00021404"/>
    <w:rsid w:val="00061F20"/>
    <w:rsid w:val="00080D83"/>
    <w:rsid w:val="00080DC2"/>
    <w:rsid w:val="00093A49"/>
    <w:rsid w:val="000A6BBA"/>
    <w:rsid w:val="000C3A77"/>
    <w:rsid w:val="000C3AF6"/>
    <w:rsid w:val="000D283E"/>
    <w:rsid w:val="000E140B"/>
    <w:rsid w:val="000F4765"/>
    <w:rsid w:val="00120A7D"/>
    <w:rsid w:val="00124D4A"/>
    <w:rsid w:val="001304E7"/>
    <w:rsid w:val="00130B23"/>
    <w:rsid w:val="00131932"/>
    <w:rsid w:val="0013379B"/>
    <w:rsid w:val="00160BE9"/>
    <w:rsid w:val="001659B0"/>
    <w:rsid w:val="001A02A1"/>
    <w:rsid w:val="001B210F"/>
    <w:rsid w:val="001E4B8F"/>
    <w:rsid w:val="00215A86"/>
    <w:rsid w:val="00241C1F"/>
    <w:rsid w:val="002425AE"/>
    <w:rsid w:val="00266EF7"/>
    <w:rsid w:val="00281B0F"/>
    <w:rsid w:val="00286ECF"/>
    <w:rsid w:val="002A0620"/>
    <w:rsid w:val="002C2D09"/>
    <w:rsid w:val="002C6347"/>
    <w:rsid w:val="002F3860"/>
    <w:rsid w:val="00301F2D"/>
    <w:rsid w:val="003151E6"/>
    <w:rsid w:val="00315901"/>
    <w:rsid w:val="00317CA3"/>
    <w:rsid w:val="00320AAC"/>
    <w:rsid w:val="00325198"/>
    <w:rsid w:val="00330F1E"/>
    <w:rsid w:val="00333789"/>
    <w:rsid w:val="00335A79"/>
    <w:rsid w:val="0035482A"/>
    <w:rsid w:val="003619F2"/>
    <w:rsid w:val="00365820"/>
    <w:rsid w:val="003A5088"/>
    <w:rsid w:val="003C554F"/>
    <w:rsid w:val="003D03B8"/>
    <w:rsid w:val="003E33BC"/>
    <w:rsid w:val="003F3877"/>
    <w:rsid w:val="003F3D6E"/>
    <w:rsid w:val="003F48CF"/>
    <w:rsid w:val="0040149C"/>
    <w:rsid w:val="00414478"/>
    <w:rsid w:val="00434C12"/>
    <w:rsid w:val="00452971"/>
    <w:rsid w:val="00454F97"/>
    <w:rsid w:val="00464281"/>
    <w:rsid w:val="00472EB8"/>
    <w:rsid w:val="00492BD3"/>
    <w:rsid w:val="00493923"/>
    <w:rsid w:val="0049483F"/>
    <w:rsid w:val="004A262D"/>
    <w:rsid w:val="004B70BD"/>
    <w:rsid w:val="004C5109"/>
    <w:rsid w:val="004C7FBD"/>
    <w:rsid w:val="004D1688"/>
    <w:rsid w:val="004E3392"/>
    <w:rsid w:val="004E534E"/>
    <w:rsid w:val="004F5403"/>
    <w:rsid w:val="0051224B"/>
    <w:rsid w:val="00514E60"/>
    <w:rsid w:val="0052111D"/>
    <w:rsid w:val="005261AD"/>
    <w:rsid w:val="005760A9"/>
    <w:rsid w:val="00594464"/>
    <w:rsid w:val="005974C7"/>
    <w:rsid w:val="005A1F47"/>
    <w:rsid w:val="005A6475"/>
    <w:rsid w:val="005B4B8C"/>
    <w:rsid w:val="005B5C5C"/>
    <w:rsid w:val="005D7C75"/>
    <w:rsid w:val="005E6623"/>
    <w:rsid w:val="005F15DB"/>
    <w:rsid w:val="00622781"/>
    <w:rsid w:val="006250D4"/>
    <w:rsid w:val="00640BFF"/>
    <w:rsid w:val="0066386A"/>
    <w:rsid w:val="00663A35"/>
    <w:rsid w:val="00670078"/>
    <w:rsid w:val="00682543"/>
    <w:rsid w:val="006936D6"/>
    <w:rsid w:val="0069621B"/>
    <w:rsid w:val="006A0D53"/>
    <w:rsid w:val="006A28FC"/>
    <w:rsid w:val="006A7D98"/>
    <w:rsid w:val="006B4267"/>
    <w:rsid w:val="006D0595"/>
    <w:rsid w:val="006F209E"/>
    <w:rsid w:val="0072201D"/>
    <w:rsid w:val="00727F94"/>
    <w:rsid w:val="007337EB"/>
    <w:rsid w:val="007456A1"/>
    <w:rsid w:val="00745D18"/>
    <w:rsid w:val="00750FCD"/>
    <w:rsid w:val="00763407"/>
    <w:rsid w:val="00766D5D"/>
    <w:rsid w:val="007671D6"/>
    <w:rsid w:val="0077523D"/>
    <w:rsid w:val="00776530"/>
    <w:rsid w:val="00786E26"/>
    <w:rsid w:val="00791E8E"/>
    <w:rsid w:val="007A0109"/>
    <w:rsid w:val="007B2500"/>
    <w:rsid w:val="007C49FF"/>
    <w:rsid w:val="007D21BD"/>
    <w:rsid w:val="007D3BB9"/>
    <w:rsid w:val="007D61D6"/>
    <w:rsid w:val="007E105E"/>
    <w:rsid w:val="007E1B19"/>
    <w:rsid w:val="007F3623"/>
    <w:rsid w:val="00827311"/>
    <w:rsid w:val="00834BB4"/>
    <w:rsid w:val="00835187"/>
    <w:rsid w:val="0084466E"/>
    <w:rsid w:val="00873501"/>
    <w:rsid w:val="00876326"/>
    <w:rsid w:val="00886AA0"/>
    <w:rsid w:val="008945D9"/>
    <w:rsid w:val="00894DDD"/>
    <w:rsid w:val="008A28E6"/>
    <w:rsid w:val="008A7E18"/>
    <w:rsid w:val="008B29BC"/>
    <w:rsid w:val="008E422E"/>
    <w:rsid w:val="008F060B"/>
    <w:rsid w:val="008F7FB9"/>
    <w:rsid w:val="00946517"/>
    <w:rsid w:val="0095589B"/>
    <w:rsid w:val="00985C62"/>
    <w:rsid w:val="00992C04"/>
    <w:rsid w:val="009A6289"/>
    <w:rsid w:val="009C65CC"/>
    <w:rsid w:val="009D71C1"/>
    <w:rsid w:val="009F2CF0"/>
    <w:rsid w:val="00A0160D"/>
    <w:rsid w:val="00A04690"/>
    <w:rsid w:val="00A34041"/>
    <w:rsid w:val="00A40DD3"/>
    <w:rsid w:val="00A4173C"/>
    <w:rsid w:val="00A64CE6"/>
    <w:rsid w:val="00A67A7A"/>
    <w:rsid w:val="00A7741C"/>
    <w:rsid w:val="00A8311B"/>
    <w:rsid w:val="00A95952"/>
    <w:rsid w:val="00A97E22"/>
    <w:rsid w:val="00AA54FE"/>
    <w:rsid w:val="00AB6135"/>
    <w:rsid w:val="00AB61FA"/>
    <w:rsid w:val="00AB6A1F"/>
    <w:rsid w:val="00AB7B63"/>
    <w:rsid w:val="00AC2B70"/>
    <w:rsid w:val="00AC68CE"/>
    <w:rsid w:val="00AD1EFE"/>
    <w:rsid w:val="00AD51FC"/>
    <w:rsid w:val="00AE10F4"/>
    <w:rsid w:val="00AE32B0"/>
    <w:rsid w:val="00AE6C8F"/>
    <w:rsid w:val="00B01F08"/>
    <w:rsid w:val="00B16E8F"/>
    <w:rsid w:val="00B24367"/>
    <w:rsid w:val="00B30401"/>
    <w:rsid w:val="00B42D96"/>
    <w:rsid w:val="00B60B68"/>
    <w:rsid w:val="00B60CDD"/>
    <w:rsid w:val="00B6637D"/>
    <w:rsid w:val="00B80169"/>
    <w:rsid w:val="00B87370"/>
    <w:rsid w:val="00B9407D"/>
    <w:rsid w:val="00BA57F2"/>
    <w:rsid w:val="00BB76D0"/>
    <w:rsid w:val="00BC363C"/>
    <w:rsid w:val="00BD7830"/>
    <w:rsid w:val="00C05250"/>
    <w:rsid w:val="00C439D7"/>
    <w:rsid w:val="00C62C24"/>
    <w:rsid w:val="00C635B6"/>
    <w:rsid w:val="00CA5CBD"/>
    <w:rsid w:val="00CC05F2"/>
    <w:rsid w:val="00CC5D49"/>
    <w:rsid w:val="00CC6E64"/>
    <w:rsid w:val="00CD76AF"/>
    <w:rsid w:val="00CE005B"/>
    <w:rsid w:val="00CE1C27"/>
    <w:rsid w:val="00CF06FB"/>
    <w:rsid w:val="00CF380F"/>
    <w:rsid w:val="00D0361A"/>
    <w:rsid w:val="00D0548E"/>
    <w:rsid w:val="00D30ADD"/>
    <w:rsid w:val="00D37894"/>
    <w:rsid w:val="00D43A0D"/>
    <w:rsid w:val="00D46867"/>
    <w:rsid w:val="00D526F3"/>
    <w:rsid w:val="00D65B29"/>
    <w:rsid w:val="00D7395F"/>
    <w:rsid w:val="00D87517"/>
    <w:rsid w:val="00DA2034"/>
    <w:rsid w:val="00DA6F23"/>
    <w:rsid w:val="00DC733E"/>
    <w:rsid w:val="00DE1C74"/>
    <w:rsid w:val="00DE4BDB"/>
    <w:rsid w:val="00DF57BE"/>
    <w:rsid w:val="00E01470"/>
    <w:rsid w:val="00E06500"/>
    <w:rsid w:val="00E17536"/>
    <w:rsid w:val="00E324A0"/>
    <w:rsid w:val="00E36282"/>
    <w:rsid w:val="00E42FFA"/>
    <w:rsid w:val="00E50960"/>
    <w:rsid w:val="00E57060"/>
    <w:rsid w:val="00E818C9"/>
    <w:rsid w:val="00E81ADD"/>
    <w:rsid w:val="00E82579"/>
    <w:rsid w:val="00E87616"/>
    <w:rsid w:val="00EA35FF"/>
    <w:rsid w:val="00EA5C16"/>
    <w:rsid w:val="00EA7F95"/>
    <w:rsid w:val="00EB6793"/>
    <w:rsid w:val="00EB68FD"/>
    <w:rsid w:val="00ED2060"/>
    <w:rsid w:val="00ED58E0"/>
    <w:rsid w:val="00EE56C5"/>
    <w:rsid w:val="00EF000D"/>
    <w:rsid w:val="00EF2890"/>
    <w:rsid w:val="00F027A8"/>
    <w:rsid w:val="00F37667"/>
    <w:rsid w:val="00F545A3"/>
    <w:rsid w:val="00F61918"/>
    <w:rsid w:val="00F7327F"/>
    <w:rsid w:val="00F81E02"/>
    <w:rsid w:val="00FA6E81"/>
    <w:rsid w:val="00FB5706"/>
    <w:rsid w:val="00FB7887"/>
    <w:rsid w:val="00FD3C11"/>
    <w:rsid w:val="00FE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E18315"/>
  <w15:docId w15:val="{C36536F5-ADEF-41B2-944D-8F0BE6B58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,L1,Akapit z listą5,Akapit z listą BS,CW_Lista,Wypunktowanie,maz_wyliczenie,opis dzialania,K-P_odwolanie,A_wyliczenie,sw tekst,2 heading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1 Znak,Akapit z listą5 Znak,Akapit z listą BS Znak,CW_Lista Znak,Wypunktowanie Znak,sw tekst Znak"/>
    <w:link w:val="Akapitzlist"/>
    <w:uiPriority w:val="34"/>
    <w:qFormat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A2F02-8F63-49BC-ADEA-EBABF4B76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1</Pages>
  <Words>134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Katarzyna Dziendziela</cp:lastModifiedBy>
  <cp:revision>2</cp:revision>
  <cp:lastPrinted>2022-12-12T11:14:00Z</cp:lastPrinted>
  <dcterms:created xsi:type="dcterms:W3CDTF">2023-03-06T10:02:00Z</dcterms:created>
  <dcterms:modified xsi:type="dcterms:W3CDTF">2023-03-06T10:02:00Z</dcterms:modified>
</cp:coreProperties>
</file>