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9B2E0" w14:textId="3E4C3D9F" w:rsidR="00281B0F" w:rsidRPr="00281B0F" w:rsidRDefault="00C05250" w:rsidP="000F1DFA">
      <w:pPr>
        <w:pStyle w:val="Bezodstpw"/>
        <w:spacing w:line="276" w:lineRule="auto"/>
        <w:ind w:left="4956"/>
        <w:jc w:val="both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</w:t>
      </w:r>
      <w:r w:rsidR="0013379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Załącznik nr 2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24732FB" w14:textId="5458FD5A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O BRAKU POWIĄZAŃ</w:t>
      </w:r>
    </w:p>
    <w:p w14:paraId="707B848C" w14:textId="4781E8A5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KAPITAŁOWYCH LUB OSOBOWYCH</w:t>
      </w:r>
    </w:p>
    <w:p w14:paraId="4D98E5FF" w14:textId="77777777" w:rsidR="00281B0F" w:rsidRPr="00286ECF" w:rsidRDefault="00281B0F" w:rsidP="00CE1C27">
      <w:pPr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</w:p>
    <w:p w14:paraId="7DBC3A47" w14:textId="391986DD" w:rsidR="00281B0F" w:rsidRPr="00286ECF" w:rsidRDefault="00281B0F" w:rsidP="00286ECF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Przystępując do postępowania o udzielenie zamówienia </w:t>
      </w:r>
      <w:r w:rsidRPr="00286EC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na </w:t>
      </w:r>
      <w:r w:rsidR="00AC68CE">
        <w:rPr>
          <w:rFonts w:asciiTheme="minorHAnsi" w:hAnsiTheme="minorHAnsi" w:cstheme="minorHAnsi"/>
          <w:sz w:val="22"/>
          <w:szCs w:val="22"/>
        </w:rPr>
        <w:t>dostawę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pomocy dydaktycznych dla Pomorskiego</w:t>
      </w:r>
      <w:r w:rsidR="00286ECF" w:rsidRPr="00286ECF">
        <w:rPr>
          <w:rFonts w:cs="Arial"/>
          <w:sz w:val="22"/>
          <w:szCs w:val="22"/>
        </w:rPr>
        <w:t xml:space="preserve"> </w:t>
      </w:r>
      <w:r w:rsidR="00286ECF" w:rsidRPr="00286ECF">
        <w:rPr>
          <w:rFonts w:ascii="Calibri" w:hAnsi="Calibri" w:cs="Calibri"/>
          <w:sz w:val="22"/>
          <w:szCs w:val="22"/>
        </w:rPr>
        <w:t xml:space="preserve">Zespołu Parków Krajobrazowych w Słupsku </w:t>
      </w:r>
      <w:r w:rsidR="00286ECF" w:rsidRPr="00286ECF">
        <w:rPr>
          <w:rFonts w:asciiTheme="minorHAnsi" w:hAnsiTheme="minorHAnsi" w:cstheme="minorHAnsi"/>
          <w:sz w:val="22"/>
          <w:szCs w:val="22"/>
        </w:rPr>
        <w:t>realizowanej w ramach Regionalnego Programu Operacyjnego Województwa Pomorskiego na lata 2014-2020,</w:t>
      </w:r>
      <w:r w:rsidR="000F1DFA">
        <w:rPr>
          <w:rFonts w:asciiTheme="minorHAnsi" w:hAnsiTheme="minorHAnsi" w:cstheme="minorHAnsi"/>
          <w:sz w:val="22"/>
          <w:szCs w:val="22"/>
        </w:rPr>
        <w:t xml:space="preserve"> </w:t>
      </w:r>
      <w:r w:rsidR="000F1DFA" w:rsidRPr="000F1DFA">
        <w:rPr>
          <w:rFonts w:asciiTheme="minorHAnsi" w:hAnsiTheme="minorHAnsi" w:cstheme="minorHAnsi"/>
          <w:sz w:val="22"/>
          <w:szCs w:val="22"/>
        </w:rPr>
        <w:t>w ramach projektu „Edukacja dla przyrody”</w:t>
      </w:r>
      <w:r w:rsidR="000F1DFA">
        <w:rPr>
          <w:rFonts w:asciiTheme="minorHAnsi" w:hAnsiTheme="minorHAnsi" w:cstheme="minorHAnsi"/>
          <w:sz w:val="22"/>
          <w:szCs w:val="22"/>
        </w:rPr>
        <w:t>,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Oś priorytetowa 11: Środowisko, Działanie: 11.4 Ochrona Różnorodności Biologicznej, </w:t>
      </w: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oświadczam, co następuje: </w:t>
      </w:r>
    </w:p>
    <w:p w14:paraId="50F77F42" w14:textId="77777777" w:rsidR="009C65CC" w:rsidRDefault="009C65CC" w:rsidP="000F1D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EB7414" w14:textId="5DC6E7EB" w:rsidR="00281B0F" w:rsidRPr="00281B0F" w:rsidRDefault="00281B0F" w:rsidP="000041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Mając na uwadze, że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przygotowaniem i przeprowadzaniem procedury wyboru wykonawcy, a wykonawcą, polegające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w szczególności na:</w:t>
      </w:r>
    </w:p>
    <w:p w14:paraId="66D100D9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uczestniczeniu w spółce, jako wspólnik spółki cywilnej lub spółki osobowej,</w:t>
      </w:r>
    </w:p>
    <w:p w14:paraId="7B1A8003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posiadaniu co najmniej 10 % udziałów lub akcji,</w:t>
      </w:r>
    </w:p>
    <w:p w14:paraId="42ADE49B" w14:textId="22E6875B" w:rsid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pełnieniu funkcji członka organu nadzorczego lub zarządzającego, prokurenta, pełnomocnika,</w:t>
      </w:r>
    </w:p>
    <w:p w14:paraId="00E37EE9" w14:textId="35676B95" w:rsidR="000041A8" w:rsidRPr="00A34041" w:rsidRDefault="000041A8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A34041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B15BF10" w14:textId="3B695E72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Oświadczam/y, że nie jestem powi</w:t>
      </w:r>
      <w:r w:rsidR="000041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ązany osobowo lub kapitałowo z Z</w:t>
      </w: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amawiającym.</w:t>
      </w:r>
    </w:p>
    <w:p w14:paraId="7C4F9636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4287D0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60E325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491000EA" w14:textId="60EE6299" w:rsidR="00281B0F" w:rsidRPr="00281B0F" w:rsidRDefault="00281B0F" w:rsidP="005061DA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………………………………………………………………….</w:t>
      </w:r>
    </w:p>
    <w:p w14:paraId="4631D4E2" w14:textId="0207D4DD" w:rsidR="00281B0F" w:rsidRPr="00281B0F" w:rsidRDefault="00281B0F" w:rsidP="007B477F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00C0BB32" w14:textId="19553334" w:rsidR="00CE1C27" w:rsidRDefault="00CE1C27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  <w:u w:val="single"/>
        </w:rPr>
      </w:pPr>
    </w:p>
    <w:p w14:paraId="70809B90" w14:textId="77777777" w:rsidR="00335A79" w:rsidRPr="00281B0F" w:rsidRDefault="00335A79" w:rsidP="00CE1C27">
      <w:pPr>
        <w:jc w:val="both"/>
        <w:rPr>
          <w:rFonts w:asciiTheme="minorHAnsi" w:hAnsiTheme="minorHAnsi" w:cstheme="minorHAnsi"/>
        </w:rPr>
      </w:pPr>
    </w:p>
    <w:sectPr w:rsidR="00335A79" w:rsidRPr="00281B0F" w:rsidSect="003F3D6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A6B0F" w14:textId="77777777" w:rsidR="008C768D" w:rsidRDefault="008C768D">
      <w:r>
        <w:separator/>
      </w:r>
    </w:p>
  </w:endnote>
  <w:endnote w:type="continuationSeparator" w:id="0">
    <w:p w14:paraId="63B54947" w14:textId="77777777" w:rsidR="008C768D" w:rsidRDefault="008C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Heiti TC Light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Yu Gothic UI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6E413" w14:textId="77777777" w:rsidR="008C768D" w:rsidRDefault="008C768D">
      <w:r>
        <w:separator/>
      </w:r>
    </w:p>
  </w:footnote>
  <w:footnote w:type="continuationSeparator" w:id="0">
    <w:p w14:paraId="486F658E" w14:textId="77777777" w:rsidR="008C768D" w:rsidRDefault="008C7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158D"/>
    <w:rsid w:val="000D283E"/>
    <w:rsid w:val="000E140B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061DA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936D6"/>
    <w:rsid w:val="0069621B"/>
    <w:rsid w:val="006A7D98"/>
    <w:rsid w:val="006B4267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B477F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A28E6"/>
    <w:rsid w:val="008A7E18"/>
    <w:rsid w:val="008B29BC"/>
    <w:rsid w:val="008C768D"/>
    <w:rsid w:val="008F060B"/>
    <w:rsid w:val="008F7FB9"/>
    <w:rsid w:val="009404B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EEACB-9A9E-4B17-AE14-BC965C32D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1</Pages>
  <Words>183</Words>
  <Characters>1346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Joanna Rabenda</cp:lastModifiedBy>
  <cp:revision>2</cp:revision>
  <cp:lastPrinted>2017-12-12T12:43:00Z</cp:lastPrinted>
  <dcterms:created xsi:type="dcterms:W3CDTF">2022-12-07T11:43:00Z</dcterms:created>
  <dcterms:modified xsi:type="dcterms:W3CDTF">2022-12-07T11:43:00Z</dcterms:modified>
</cp:coreProperties>
</file>